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214" w:type="dxa"/>
        <w:tblLook w:val="04A0" w:firstRow="1" w:lastRow="0" w:firstColumn="1" w:lastColumn="0" w:noHBand="0" w:noVBand="1"/>
      </w:tblPr>
      <w:tblGrid>
        <w:gridCol w:w="9214"/>
      </w:tblGrid>
      <w:tr w:rsidR="001F2D17" w:rsidRPr="00BD09F9" w14:paraId="3F81BE80" w14:textId="77777777" w:rsidTr="00305007">
        <w:trPr>
          <w:trHeight w:val="589"/>
        </w:trPr>
        <w:tc>
          <w:tcPr>
            <w:tcW w:w="9214" w:type="dxa"/>
          </w:tcPr>
          <w:p w14:paraId="6AD66F89" w14:textId="550D4087" w:rsidR="001F2D17" w:rsidRPr="00986EC5" w:rsidRDefault="00000000" w:rsidP="00016130">
            <w:pPr>
              <w:pStyle w:val="Titel16Pt"/>
            </w:pPr>
            <w:sdt>
              <w:sdtPr>
                <w:id w:val="1784842294"/>
                <w:placeholder>
                  <w:docPart w:val="6771DA9389C54C4FB5172242E918110E"/>
                </w:placeholder>
                <w:text w:multiLine="1"/>
              </w:sdtPr>
              <w:sdtContent>
                <w:r w:rsidR="00072364">
                  <w:t xml:space="preserve">Aufnahmeprüfung – Anmeldung </w:t>
                </w:r>
              </w:sdtContent>
            </w:sdt>
          </w:p>
        </w:tc>
      </w:tr>
    </w:tbl>
    <w:p w14:paraId="7CD4503E" w14:textId="409D7BFB" w:rsidR="009A4CAF" w:rsidRPr="00072364" w:rsidRDefault="00072364" w:rsidP="009A4CAF">
      <w:pPr>
        <w:spacing w:before="300"/>
        <w:rPr>
          <w:b/>
          <w:bCs/>
          <w:sz w:val="22"/>
          <w:szCs w:val="22"/>
        </w:rPr>
      </w:pPr>
      <w:r w:rsidRPr="00072364">
        <w:rPr>
          <w:b/>
          <w:bCs/>
          <w:sz w:val="22"/>
          <w:szCs w:val="22"/>
        </w:rPr>
        <w:t>Bestimmungen zur Aufnahmeprüfung</w:t>
      </w:r>
    </w:p>
    <w:p w14:paraId="45A19658" w14:textId="4453A9F8" w:rsidR="00072364" w:rsidRPr="00626804" w:rsidRDefault="00072364" w:rsidP="009A4CAF">
      <w:pPr>
        <w:spacing w:before="300"/>
        <w:rPr>
          <w:rStyle w:val="Fett"/>
          <w:b w:val="0"/>
          <w:bCs w:val="0"/>
        </w:rPr>
      </w:pPr>
      <w:r>
        <w:t>Mit der Anmeldung haben Sie</w:t>
      </w:r>
      <w:r w:rsidR="00275714">
        <w:t xml:space="preserve"> die</w:t>
      </w:r>
      <w:r>
        <w:t xml:space="preserve"> Informationen auf der Webseite der UZH zur Aufnahmeprüfung und die Prüfungsbestimmungen gemäss Verordnung und Reglement über die Aufnahmeprüfung zur Kenntnis genommen. </w:t>
      </w:r>
      <w:r>
        <w:br/>
        <w:t xml:space="preserve">Nach der Anmeldung erhalten Sie eine Empfangsbestätigung per E-Mail, nach Ablauf der Anmeldefrist folgt die Rechnung über die CHF 800.-, die innert 10 Tagen zu begleichen ist. </w:t>
      </w:r>
    </w:p>
    <w:p w14:paraId="4C632C99" w14:textId="77777777" w:rsidR="009A4CAF" w:rsidRDefault="009A4CAF" w:rsidP="009A4CAF"/>
    <w:p w14:paraId="4366132C" w14:textId="43FE3B36" w:rsidR="00016130" w:rsidRDefault="00072364" w:rsidP="00016130">
      <w:pPr>
        <w:pStyle w:val="Titel14Pt"/>
        <w:rPr>
          <w:sz w:val="22"/>
          <w:szCs w:val="22"/>
        </w:rPr>
      </w:pPr>
      <w:r>
        <w:rPr>
          <w:sz w:val="22"/>
          <w:szCs w:val="22"/>
        </w:rPr>
        <w:t>Personalien</w:t>
      </w:r>
    </w:p>
    <w:p w14:paraId="15873343" w14:textId="24BF6DD8" w:rsidR="00072364" w:rsidRPr="00072364" w:rsidRDefault="00072364" w:rsidP="00016130">
      <w:pPr>
        <w:pStyle w:val="Titel14Pt"/>
        <w:rPr>
          <w:b w:val="0"/>
          <w:bCs w:val="0"/>
          <w:sz w:val="20"/>
          <w:szCs w:val="20"/>
        </w:rPr>
      </w:pPr>
      <w:r w:rsidRPr="00072364">
        <w:rPr>
          <w:b w:val="0"/>
          <w:bCs w:val="0"/>
          <w:sz w:val="20"/>
          <w:szCs w:val="20"/>
        </w:rPr>
        <w:t>Vorname, Name</w:t>
      </w:r>
    </w:p>
    <w:p w14:paraId="09499DF6" w14:textId="6629BB53" w:rsidR="00072364" w:rsidRDefault="007C6158" w:rsidP="00016130">
      <w:pPr>
        <w:pStyle w:val="Titel14Pt"/>
        <w:rPr>
          <w:b w:val="0"/>
          <w:bCs w:val="0"/>
          <w:sz w:val="22"/>
          <w:szCs w:val="22"/>
        </w:rPr>
      </w:pPr>
      <w:r>
        <w:rPr>
          <w:b w:val="0"/>
          <w:bCs w:val="0"/>
          <w:sz w:val="22"/>
          <w:szCs w:val="22"/>
        </w:rPr>
        <w:fldChar w:fldCharType="begin">
          <w:ffData>
            <w:name w:val="Text12"/>
            <w:enabled/>
            <w:calcOnExit w:val="0"/>
            <w:textInput/>
          </w:ffData>
        </w:fldChar>
      </w:r>
      <w:bookmarkStart w:id="0" w:name="Text12"/>
      <w:r>
        <w:rPr>
          <w:b w:val="0"/>
          <w:bCs w:val="0"/>
          <w:sz w:val="22"/>
          <w:szCs w:val="22"/>
        </w:rPr>
        <w:instrText xml:space="preserve"> FORMTEXT </w:instrText>
      </w:r>
      <w:r>
        <w:rPr>
          <w:b w:val="0"/>
          <w:bCs w:val="0"/>
          <w:sz w:val="22"/>
          <w:szCs w:val="22"/>
        </w:rPr>
      </w:r>
      <w:r>
        <w:rPr>
          <w:b w:val="0"/>
          <w:bCs w:val="0"/>
          <w:sz w:val="22"/>
          <w:szCs w:val="22"/>
        </w:rPr>
        <w:fldChar w:fldCharType="separate"/>
      </w:r>
      <w:r>
        <w:rPr>
          <w:b w:val="0"/>
          <w:bCs w:val="0"/>
          <w:noProof/>
          <w:sz w:val="22"/>
          <w:szCs w:val="22"/>
        </w:rPr>
        <w:t> </w:t>
      </w:r>
      <w:r>
        <w:rPr>
          <w:b w:val="0"/>
          <w:bCs w:val="0"/>
          <w:noProof/>
          <w:sz w:val="22"/>
          <w:szCs w:val="22"/>
        </w:rPr>
        <w:t> </w:t>
      </w:r>
      <w:r>
        <w:rPr>
          <w:b w:val="0"/>
          <w:bCs w:val="0"/>
          <w:noProof/>
          <w:sz w:val="22"/>
          <w:szCs w:val="22"/>
        </w:rPr>
        <w:t> </w:t>
      </w:r>
      <w:r>
        <w:rPr>
          <w:b w:val="0"/>
          <w:bCs w:val="0"/>
          <w:noProof/>
          <w:sz w:val="22"/>
          <w:szCs w:val="22"/>
        </w:rPr>
        <w:t> </w:t>
      </w:r>
      <w:r>
        <w:rPr>
          <w:b w:val="0"/>
          <w:bCs w:val="0"/>
          <w:noProof/>
          <w:sz w:val="22"/>
          <w:szCs w:val="22"/>
        </w:rPr>
        <w:t> </w:t>
      </w:r>
      <w:r>
        <w:rPr>
          <w:b w:val="0"/>
          <w:bCs w:val="0"/>
          <w:sz w:val="22"/>
          <w:szCs w:val="22"/>
        </w:rPr>
        <w:fldChar w:fldCharType="end"/>
      </w:r>
      <w:bookmarkEnd w:id="0"/>
    </w:p>
    <w:p w14:paraId="20EBEF38" w14:textId="77777777" w:rsidR="00072364" w:rsidRDefault="00072364" w:rsidP="00016130">
      <w:pPr>
        <w:pStyle w:val="Titel14Pt"/>
        <w:rPr>
          <w:b w:val="0"/>
          <w:bCs w:val="0"/>
          <w:sz w:val="22"/>
          <w:szCs w:val="22"/>
        </w:rPr>
      </w:pPr>
    </w:p>
    <w:p w14:paraId="1EC2B6EB" w14:textId="77777777" w:rsidR="00072364" w:rsidRDefault="00072364" w:rsidP="00016130">
      <w:pPr>
        <w:pStyle w:val="Titel14Pt"/>
        <w:rPr>
          <w:b w:val="0"/>
          <w:bCs w:val="0"/>
          <w:sz w:val="22"/>
          <w:szCs w:val="22"/>
        </w:rPr>
      </w:pPr>
    </w:p>
    <w:p w14:paraId="026D4CB2" w14:textId="7523E5BC" w:rsidR="00072364" w:rsidRDefault="00072364" w:rsidP="00016130">
      <w:pPr>
        <w:pStyle w:val="Titel14Pt"/>
        <w:rPr>
          <w:b w:val="0"/>
          <w:bCs w:val="0"/>
          <w:sz w:val="20"/>
          <w:szCs w:val="20"/>
        </w:rPr>
      </w:pPr>
      <w:r w:rsidRPr="00072364">
        <w:rPr>
          <w:b w:val="0"/>
          <w:bCs w:val="0"/>
          <w:sz w:val="20"/>
          <w:szCs w:val="20"/>
        </w:rPr>
        <w:t>Adresse, PLZ, Ort</w:t>
      </w:r>
    </w:p>
    <w:p w14:paraId="3CAABEE2" w14:textId="2741E25A" w:rsidR="007C6158" w:rsidRDefault="007C6158" w:rsidP="00016130">
      <w:pPr>
        <w:pStyle w:val="Titel14Pt"/>
        <w:rPr>
          <w:b w:val="0"/>
          <w:bCs w:val="0"/>
          <w:sz w:val="20"/>
          <w:szCs w:val="20"/>
        </w:rPr>
      </w:pPr>
      <w:r>
        <w:rPr>
          <w:b w:val="0"/>
          <w:bCs w:val="0"/>
          <w:sz w:val="20"/>
          <w:szCs w:val="20"/>
        </w:rPr>
        <w:fldChar w:fldCharType="begin">
          <w:ffData>
            <w:name w:val="Text11"/>
            <w:enabled/>
            <w:calcOnExit w:val="0"/>
            <w:textInput/>
          </w:ffData>
        </w:fldChar>
      </w:r>
      <w:bookmarkStart w:id="1" w:name="Text11"/>
      <w:r>
        <w:rPr>
          <w:b w:val="0"/>
          <w:bCs w:val="0"/>
          <w:sz w:val="20"/>
          <w:szCs w:val="20"/>
        </w:rPr>
        <w:instrText xml:space="preserve"> FORMTEXT </w:instrText>
      </w:r>
      <w:r>
        <w:rPr>
          <w:b w:val="0"/>
          <w:bCs w:val="0"/>
          <w:sz w:val="20"/>
          <w:szCs w:val="20"/>
        </w:rPr>
      </w:r>
      <w:r>
        <w:rPr>
          <w:b w:val="0"/>
          <w:bCs w:val="0"/>
          <w:sz w:val="20"/>
          <w:szCs w:val="20"/>
        </w:rPr>
        <w:fldChar w:fldCharType="separate"/>
      </w:r>
      <w:r>
        <w:rPr>
          <w:b w:val="0"/>
          <w:bCs w:val="0"/>
          <w:noProof/>
          <w:sz w:val="20"/>
          <w:szCs w:val="20"/>
        </w:rPr>
        <w:t> </w:t>
      </w:r>
      <w:r>
        <w:rPr>
          <w:b w:val="0"/>
          <w:bCs w:val="0"/>
          <w:noProof/>
          <w:sz w:val="20"/>
          <w:szCs w:val="20"/>
        </w:rPr>
        <w:t> </w:t>
      </w:r>
      <w:r>
        <w:rPr>
          <w:b w:val="0"/>
          <w:bCs w:val="0"/>
          <w:noProof/>
          <w:sz w:val="20"/>
          <w:szCs w:val="20"/>
        </w:rPr>
        <w:t> </w:t>
      </w:r>
      <w:r>
        <w:rPr>
          <w:b w:val="0"/>
          <w:bCs w:val="0"/>
          <w:noProof/>
          <w:sz w:val="20"/>
          <w:szCs w:val="20"/>
        </w:rPr>
        <w:t> </w:t>
      </w:r>
      <w:r>
        <w:rPr>
          <w:b w:val="0"/>
          <w:bCs w:val="0"/>
          <w:noProof/>
          <w:sz w:val="20"/>
          <w:szCs w:val="20"/>
        </w:rPr>
        <w:t> </w:t>
      </w:r>
      <w:r>
        <w:rPr>
          <w:b w:val="0"/>
          <w:bCs w:val="0"/>
          <w:sz w:val="20"/>
          <w:szCs w:val="20"/>
        </w:rPr>
        <w:fldChar w:fldCharType="end"/>
      </w:r>
      <w:bookmarkEnd w:id="1"/>
    </w:p>
    <w:p w14:paraId="2A3DDAC0" w14:textId="6C9B2EB4" w:rsidR="00072364" w:rsidRDefault="00776DBE" w:rsidP="00016130">
      <w:pPr>
        <w:pStyle w:val="Titel14Pt"/>
        <w:rPr>
          <w:b w:val="0"/>
          <w:bCs w:val="0"/>
          <w:sz w:val="20"/>
          <w:szCs w:val="20"/>
        </w:rPr>
      </w:pPr>
      <w:r>
        <w:rPr>
          <w:b w:val="0"/>
          <w:bCs w:val="0"/>
          <w:sz w:val="20"/>
          <w:szCs w:val="20"/>
        </w:rPr>
        <w:fldChar w:fldCharType="begin">
          <w:ffData>
            <w:name w:val="Text3"/>
            <w:enabled/>
            <w:calcOnExit w:val="0"/>
            <w:textInput/>
          </w:ffData>
        </w:fldChar>
      </w:r>
      <w:bookmarkStart w:id="2" w:name="Text3"/>
      <w:r>
        <w:rPr>
          <w:b w:val="0"/>
          <w:bCs w:val="0"/>
          <w:sz w:val="20"/>
          <w:szCs w:val="20"/>
        </w:rPr>
        <w:instrText xml:space="preserve"> FORMTEXT </w:instrText>
      </w:r>
      <w:r>
        <w:rPr>
          <w:b w:val="0"/>
          <w:bCs w:val="0"/>
          <w:sz w:val="20"/>
          <w:szCs w:val="20"/>
        </w:rPr>
      </w:r>
      <w:r>
        <w:rPr>
          <w:b w:val="0"/>
          <w:bCs w:val="0"/>
          <w:sz w:val="20"/>
          <w:szCs w:val="20"/>
        </w:rPr>
        <w:fldChar w:fldCharType="separate"/>
      </w:r>
      <w:r>
        <w:rPr>
          <w:b w:val="0"/>
          <w:bCs w:val="0"/>
          <w:noProof/>
          <w:sz w:val="20"/>
          <w:szCs w:val="20"/>
        </w:rPr>
        <w:t> </w:t>
      </w:r>
      <w:r>
        <w:rPr>
          <w:b w:val="0"/>
          <w:bCs w:val="0"/>
          <w:noProof/>
          <w:sz w:val="20"/>
          <w:szCs w:val="20"/>
        </w:rPr>
        <w:t> </w:t>
      </w:r>
      <w:r>
        <w:rPr>
          <w:b w:val="0"/>
          <w:bCs w:val="0"/>
          <w:noProof/>
          <w:sz w:val="20"/>
          <w:szCs w:val="20"/>
        </w:rPr>
        <w:t> </w:t>
      </w:r>
      <w:r>
        <w:rPr>
          <w:b w:val="0"/>
          <w:bCs w:val="0"/>
          <w:noProof/>
          <w:sz w:val="20"/>
          <w:szCs w:val="20"/>
        </w:rPr>
        <w:t> </w:t>
      </w:r>
      <w:r>
        <w:rPr>
          <w:b w:val="0"/>
          <w:bCs w:val="0"/>
          <w:noProof/>
          <w:sz w:val="20"/>
          <w:szCs w:val="20"/>
        </w:rPr>
        <w:t> </w:t>
      </w:r>
      <w:r>
        <w:rPr>
          <w:b w:val="0"/>
          <w:bCs w:val="0"/>
          <w:sz w:val="20"/>
          <w:szCs w:val="20"/>
        </w:rPr>
        <w:fldChar w:fldCharType="end"/>
      </w:r>
      <w:bookmarkEnd w:id="2"/>
    </w:p>
    <w:p w14:paraId="4C6E1EA9" w14:textId="77777777" w:rsidR="00072364" w:rsidRDefault="00072364" w:rsidP="00016130">
      <w:pPr>
        <w:pStyle w:val="Titel14Pt"/>
        <w:rPr>
          <w:b w:val="0"/>
          <w:bCs w:val="0"/>
          <w:sz w:val="20"/>
          <w:szCs w:val="20"/>
        </w:rPr>
      </w:pPr>
    </w:p>
    <w:p w14:paraId="784760FC" w14:textId="36DA3D3D" w:rsidR="00072364" w:rsidRDefault="00072364" w:rsidP="00016130">
      <w:pPr>
        <w:pStyle w:val="Titel14Pt"/>
        <w:rPr>
          <w:b w:val="0"/>
          <w:bCs w:val="0"/>
          <w:sz w:val="20"/>
          <w:szCs w:val="20"/>
        </w:rPr>
      </w:pPr>
    </w:p>
    <w:p w14:paraId="153BDF2A" w14:textId="16D064C5" w:rsidR="00072364" w:rsidRDefault="00072364" w:rsidP="00016130">
      <w:pPr>
        <w:pStyle w:val="Titel14Pt"/>
        <w:rPr>
          <w:b w:val="0"/>
          <w:bCs w:val="0"/>
          <w:sz w:val="20"/>
          <w:szCs w:val="20"/>
        </w:rPr>
      </w:pPr>
      <w:r>
        <w:rPr>
          <w:b w:val="0"/>
          <w:bCs w:val="0"/>
          <w:sz w:val="20"/>
          <w:szCs w:val="20"/>
        </w:rPr>
        <w:t>Tel.</w:t>
      </w:r>
    </w:p>
    <w:p w14:paraId="51EEDDC0" w14:textId="1EAFB4E7" w:rsidR="00072364" w:rsidRDefault="00776DBE" w:rsidP="00016130">
      <w:pPr>
        <w:pStyle w:val="Titel14Pt"/>
        <w:rPr>
          <w:b w:val="0"/>
          <w:bCs w:val="0"/>
          <w:sz w:val="20"/>
          <w:szCs w:val="20"/>
        </w:rPr>
      </w:pPr>
      <w:r>
        <w:rPr>
          <w:b w:val="0"/>
          <w:bCs w:val="0"/>
          <w:sz w:val="20"/>
          <w:szCs w:val="20"/>
        </w:rPr>
        <w:fldChar w:fldCharType="begin">
          <w:ffData>
            <w:name w:val="Text4"/>
            <w:enabled/>
            <w:calcOnExit w:val="0"/>
            <w:textInput/>
          </w:ffData>
        </w:fldChar>
      </w:r>
      <w:bookmarkStart w:id="3" w:name="Text4"/>
      <w:r>
        <w:rPr>
          <w:b w:val="0"/>
          <w:bCs w:val="0"/>
          <w:sz w:val="20"/>
          <w:szCs w:val="20"/>
        </w:rPr>
        <w:instrText xml:space="preserve"> FORMTEXT </w:instrText>
      </w:r>
      <w:r>
        <w:rPr>
          <w:b w:val="0"/>
          <w:bCs w:val="0"/>
          <w:sz w:val="20"/>
          <w:szCs w:val="20"/>
        </w:rPr>
      </w:r>
      <w:r>
        <w:rPr>
          <w:b w:val="0"/>
          <w:bCs w:val="0"/>
          <w:sz w:val="20"/>
          <w:szCs w:val="20"/>
        </w:rPr>
        <w:fldChar w:fldCharType="separate"/>
      </w:r>
      <w:r>
        <w:rPr>
          <w:b w:val="0"/>
          <w:bCs w:val="0"/>
          <w:noProof/>
          <w:sz w:val="20"/>
          <w:szCs w:val="20"/>
        </w:rPr>
        <w:t> </w:t>
      </w:r>
      <w:r>
        <w:rPr>
          <w:b w:val="0"/>
          <w:bCs w:val="0"/>
          <w:noProof/>
          <w:sz w:val="20"/>
          <w:szCs w:val="20"/>
        </w:rPr>
        <w:t> </w:t>
      </w:r>
      <w:r>
        <w:rPr>
          <w:b w:val="0"/>
          <w:bCs w:val="0"/>
          <w:noProof/>
          <w:sz w:val="20"/>
          <w:szCs w:val="20"/>
        </w:rPr>
        <w:t> </w:t>
      </w:r>
      <w:r>
        <w:rPr>
          <w:b w:val="0"/>
          <w:bCs w:val="0"/>
          <w:noProof/>
          <w:sz w:val="20"/>
          <w:szCs w:val="20"/>
        </w:rPr>
        <w:t> </w:t>
      </w:r>
      <w:r>
        <w:rPr>
          <w:b w:val="0"/>
          <w:bCs w:val="0"/>
          <w:noProof/>
          <w:sz w:val="20"/>
          <w:szCs w:val="20"/>
        </w:rPr>
        <w:t> </w:t>
      </w:r>
      <w:r>
        <w:rPr>
          <w:b w:val="0"/>
          <w:bCs w:val="0"/>
          <w:sz w:val="20"/>
          <w:szCs w:val="20"/>
        </w:rPr>
        <w:fldChar w:fldCharType="end"/>
      </w:r>
      <w:bookmarkEnd w:id="3"/>
    </w:p>
    <w:p w14:paraId="2AC382A5" w14:textId="77777777" w:rsidR="00E61CB8" w:rsidRDefault="00E61CB8" w:rsidP="00016130">
      <w:pPr>
        <w:pStyle w:val="Titel14Pt"/>
        <w:rPr>
          <w:b w:val="0"/>
          <w:bCs w:val="0"/>
          <w:sz w:val="20"/>
          <w:szCs w:val="20"/>
        </w:rPr>
      </w:pPr>
    </w:p>
    <w:p w14:paraId="72630FC5" w14:textId="77777777" w:rsidR="00E61CB8" w:rsidRDefault="00E61CB8" w:rsidP="00016130">
      <w:pPr>
        <w:pStyle w:val="Titel14Pt"/>
        <w:rPr>
          <w:b w:val="0"/>
          <w:bCs w:val="0"/>
          <w:sz w:val="20"/>
          <w:szCs w:val="20"/>
        </w:rPr>
      </w:pPr>
    </w:p>
    <w:p w14:paraId="67FD55EF" w14:textId="62BF5E21" w:rsidR="00E61CB8" w:rsidRDefault="00E61CB8" w:rsidP="00016130">
      <w:pPr>
        <w:pStyle w:val="Titel14Pt"/>
        <w:rPr>
          <w:b w:val="0"/>
          <w:bCs w:val="0"/>
          <w:sz w:val="20"/>
          <w:szCs w:val="20"/>
        </w:rPr>
      </w:pPr>
      <w:r>
        <w:rPr>
          <w:b w:val="0"/>
          <w:bCs w:val="0"/>
          <w:sz w:val="20"/>
          <w:szCs w:val="20"/>
        </w:rPr>
        <w:t>E-Mail</w:t>
      </w:r>
    </w:p>
    <w:p w14:paraId="784362AF" w14:textId="2C867943" w:rsidR="00E61CB8" w:rsidRDefault="00776DBE" w:rsidP="00016130">
      <w:pPr>
        <w:pStyle w:val="Titel14Pt"/>
        <w:rPr>
          <w:b w:val="0"/>
          <w:bCs w:val="0"/>
          <w:sz w:val="20"/>
          <w:szCs w:val="20"/>
        </w:rPr>
      </w:pPr>
      <w:r>
        <w:rPr>
          <w:b w:val="0"/>
          <w:bCs w:val="0"/>
          <w:sz w:val="20"/>
          <w:szCs w:val="20"/>
        </w:rPr>
        <w:fldChar w:fldCharType="begin">
          <w:ffData>
            <w:name w:val="Text5"/>
            <w:enabled/>
            <w:calcOnExit w:val="0"/>
            <w:textInput/>
          </w:ffData>
        </w:fldChar>
      </w:r>
      <w:bookmarkStart w:id="4" w:name="Text5"/>
      <w:r>
        <w:rPr>
          <w:b w:val="0"/>
          <w:bCs w:val="0"/>
          <w:sz w:val="20"/>
          <w:szCs w:val="20"/>
        </w:rPr>
        <w:instrText xml:space="preserve"> FORMTEXT </w:instrText>
      </w:r>
      <w:r>
        <w:rPr>
          <w:b w:val="0"/>
          <w:bCs w:val="0"/>
          <w:sz w:val="20"/>
          <w:szCs w:val="20"/>
        </w:rPr>
      </w:r>
      <w:r>
        <w:rPr>
          <w:b w:val="0"/>
          <w:bCs w:val="0"/>
          <w:sz w:val="20"/>
          <w:szCs w:val="20"/>
        </w:rPr>
        <w:fldChar w:fldCharType="separate"/>
      </w:r>
      <w:r>
        <w:rPr>
          <w:b w:val="0"/>
          <w:bCs w:val="0"/>
          <w:noProof/>
          <w:sz w:val="20"/>
          <w:szCs w:val="20"/>
        </w:rPr>
        <w:t> </w:t>
      </w:r>
      <w:r>
        <w:rPr>
          <w:b w:val="0"/>
          <w:bCs w:val="0"/>
          <w:noProof/>
          <w:sz w:val="20"/>
          <w:szCs w:val="20"/>
        </w:rPr>
        <w:t> </w:t>
      </w:r>
      <w:r>
        <w:rPr>
          <w:b w:val="0"/>
          <w:bCs w:val="0"/>
          <w:noProof/>
          <w:sz w:val="20"/>
          <w:szCs w:val="20"/>
        </w:rPr>
        <w:t> </w:t>
      </w:r>
      <w:r>
        <w:rPr>
          <w:b w:val="0"/>
          <w:bCs w:val="0"/>
          <w:noProof/>
          <w:sz w:val="20"/>
          <w:szCs w:val="20"/>
        </w:rPr>
        <w:t> </w:t>
      </w:r>
      <w:r>
        <w:rPr>
          <w:b w:val="0"/>
          <w:bCs w:val="0"/>
          <w:noProof/>
          <w:sz w:val="20"/>
          <w:szCs w:val="20"/>
        </w:rPr>
        <w:t> </w:t>
      </w:r>
      <w:r>
        <w:rPr>
          <w:b w:val="0"/>
          <w:bCs w:val="0"/>
          <w:sz w:val="20"/>
          <w:szCs w:val="20"/>
        </w:rPr>
        <w:fldChar w:fldCharType="end"/>
      </w:r>
      <w:bookmarkEnd w:id="4"/>
    </w:p>
    <w:p w14:paraId="213D0856" w14:textId="77777777" w:rsidR="00E61CB8" w:rsidRDefault="00E61CB8" w:rsidP="00016130">
      <w:pPr>
        <w:pStyle w:val="Titel14Pt"/>
        <w:rPr>
          <w:b w:val="0"/>
          <w:bCs w:val="0"/>
          <w:sz w:val="20"/>
          <w:szCs w:val="20"/>
        </w:rPr>
      </w:pPr>
    </w:p>
    <w:p w14:paraId="3A25230D" w14:textId="77777777" w:rsidR="00E61CB8" w:rsidRDefault="00E61CB8" w:rsidP="00016130">
      <w:pPr>
        <w:pStyle w:val="Titel14Pt"/>
        <w:rPr>
          <w:b w:val="0"/>
          <w:bCs w:val="0"/>
          <w:sz w:val="20"/>
          <w:szCs w:val="20"/>
        </w:rPr>
      </w:pPr>
    </w:p>
    <w:p w14:paraId="1F5E23C1" w14:textId="79391956" w:rsidR="00E61CB8" w:rsidRPr="00E61CB8" w:rsidRDefault="00E61CB8" w:rsidP="00016130">
      <w:pPr>
        <w:pStyle w:val="Titel14Pt"/>
        <w:rPr>
          <w:sz w:val="22"/>
          <w:szCs w:val="22"/>
        </w:rPr>
      </w:pPr>
      <w:r w:rsidRPr="00E61CB8">
        <w:rPr>
          <w:sz w:val="22"/>
          <w:szCs w:val="22"/>
        </w:rPr>
        <w:t>Erst- oder Hauptsprache</w:t>
      </w:r>
    </w:p>
    <w:p w14:paraId="6826CB28" w14:textId="72F82DA3" w:rsidR="00E61CB8" w:rsidRDefault="00F93766" w:rsidP="00016130">
      <w:pPr>
        <w:pStyle w:val="Titel14Pt"/>
        <w:rPr>
          <w:b w:val="0"/>
          <w:bCs w:val="0"/>
          <w:sz w:val="18"/>
          <w:szCs w:val="18"/>
        </w:rPr>
      </w:pPr>
      <w:r>
        <w:rPr>
          <w:b w:val="0"/>
          <w:bCs w:val="0"/>
          <w:sz w:val="18"/>
          <w:szCs w:val="18"/>
        </w:rPr>
        <w:t>(</w:t>
      </w:r>
      <w:r w:rsidRPr="00F93766">
        <w:rPr>
          <w:b w:val="0"/>
          <w:bCs w:val="0"/>
          <w:sz w:val="18"/>
          <w:szCs w:val="18"/>
        </w:rPr>
        <w:t xml:space="preserve">Unter Erst- oder Hauptsprache ist diejenige Sprache zu verstehen, die jemand ohne Anstrengung und mit höchster Kompetenz beim Schreiben, Sprechen und Verstehen von schriftlichen und mündlichen Äusserungen verwendet. Dies entspricht Niveau C2 und höher gemäss der Skalierung des Gemeinsamen Europäischen Referenzrahmens (GER)). </w:t>
      </w:r>
    </w:p>
    <w:p w14:paraId="24CD13F8" w14:textId="77777777" w:rsidR="00F93766" w:rsidRDefault="00F93766" w:rsidP="00016130">
      <w:pPr>
        <w:pStyle w:val="Titel14Pt"/>
        <w:rPr>
          <w:b w:val="0"/>
          <w:bCs w:val="0"/>
          <w:sz w:val="18"/>
          <w:szCs w:val="18"/>
        </w:rPr>
      </w:pPr>
    </w:p>
    <w:p w14:paraId="7A3B0192" w14:textId="20B1A5A3" w:rsidR="00F93766" w:rsidRPr="00F93766" w:rsidRDefault="00776DBE" w:rsidP="00016130">
      <w:pPr>
        <w:pStyle w:val="Titel14Pt"/>
        <w:rPr>
          <w:b w:val="0"/>
          <w:bCs w:val="0"/>
          <w:sz w:val="18"/>
          <w:szCs w:val="18"/>
        </w:rPr>
      </w:pPr>
      <w:r>
        <w:rPr>
          <w:b w:val="0"/>
          <w:bCs w:val="0"/>
          <w:sz w:val="18"/>
          <w:szCs w:val="18"/>
        </w:rPr>
        <w:fldChar w:fldCharType="begin">
          <w:ffData>
            <w:name w:val="Text6"/>
            <w:enabled/>
            <w:calcOnExit w:val="0"/>
            <w:textInput/>
          </w:ffData>
        </w:fldChar>
      </w:r>
      <w:bookmarkStart w:id="5" w:name="Text6"/>
      <w:r>
        <w:rPr>
          <w:b w:val="0"/>
          <w:bCs w:val="0"/>
          <w:sz w:val="18"/>
          <w:szCs w:val="18"/>
        </w:rPr>
        <w:instrText xml:space="preserve"> FORMTEXT </w:instrText>
      </w:r>
      <w:r>
        <w:rPr>
          <w:b w:val="0"/>
          <w:bCs w:val="0"/>
          <w:sz w:val="18"/>
          <w:szCs w:val="18"/>
        </w:rPr>
      </w:r>
      <w:r>
        <w:rPr>
          <w:b w:val="0"/>
          <w:bCs w:val="0"/>
          <w:sz w:val="18"/>
          <w:szCs w:val="18"/>
        </w:rPr>
        <w:fldChar w:fldCharType="separate"/>
      </w:r>
      <w:r>
        <w:rPr>
          <w:b w:val="0"/>
          <w:bCs w:val="0"/>
          <w:noProof/>
          <w:sz w:val="18"/>
          <w:szCs w:val="18"/>
        </w:rPr>
        <w:t> </w:t>
      </w:r>
      <w:r>
        <w:rPr>
          <w:b w:val="0"/>
          <w:bCs w:val="0"/>
          <w:noProof/>
          <w:sz w:val="18"/>
          <w:szCs w:val="18"/>
        </w:rPr>
        <w:t> </w:t>
      </w:r>
      <w:r>
        <w:rPr>
          <w:b w:val="0"/>
          <w:bCs w:val="0"/>
          <w:noProof/>
          <w:sz w:val="18"/>
          <w:szCs w:val="18"/>
        </w:rPr>
        <w:t> </w:t>
      </w:r>
      <w:r>
        <w:rPr>
          <w:b w:val="0"/>
          <w:bCs w:val="0"/>
          <w:noProof/>
          <w:sz w:val="18"/>
          <w:szCs w:val="18"/>
        </w:rPr>
        <w:t> </w:t>
      </w:r>
      <w:r>
        <w:rPr>
          <w:b w:val="0"/>
          <w:bCs w:val="0"/>
          <w:noProof/>
          <w:sz w:val="18"/>
          <w:szCs w:val="18"/>
        </w:rPr>
        <w:t> </w:t>
      </w:r>
      <w:r>
        <w:rPr>
          <w:b w:val="0"/>
          <w:bCs w:val="0"/>
          <w:sz w:val="18"/>
          <w:szCs w:val="18"/>
        </w:rPr>
        <w:fldChar w:fldCharType="end"/>
      </w:r>
      <w:bookmarkEnd w:id="5"/>
    </w:p>
    <w:p w14:paraId="64B03F13" w14:textId="77777777" w:rsidR="00E61CB8" w:rsidRDefault="00E61CB8" w:rsidP="00016130">
      <w:pPr>
        <w:pStyle w:val="Titel14Pt"/>
        <w:rPr>
          <w:b w:val="0"/>
          <w:bCs w:val="0"/>
          <w:sz w:val="20"/>
          <w:szCs w:val="20"/>
        </w:rPr>
      </w:pPr>
    </w:p>
    <w:p w14:paraId="3A02A2D1" w14:textId="77777777" w:rsidR="00F93766" w:rsidRDefault="00F93766" w:rsidP="00016130">
      <w:pPr>
        <w:pStyle w:val="Titel14Pt"/>
        <w:rPr>
          <w:b w:val="0"/>
          <w:bCs w:val="0"/>
          <w:sz w:val="20"/>
          <w:szCs w:val="20"/>
        </w:rPr>
      </w:pPr>
    </w:p>
    <w:p w14:paraId="2A004D8F" w14:textId="5496AEE5" w:rsidR="00F93766" w:rsidRDefault="00F93766" w:rsidP="00016130">
      <w:pPr>
        <w:pStyle w:val="Titel14Pt"/>
        <w:rPr>
          <w:sz w:val="22"/>
          <w:szCs w:val="22"/>
        </w:rPr>
      </w:pPr>
      <w:r w:rsidRPr="00F93766">
        <w:rPr>
          <w:sz w:val="22"/>
          <w:szCs w:val="22"/>
        </w:rPr>
        <w:t>Letzte besuchte Schule</w:t>
      </w:r>
    </w:p>
    <w:p w14:paraId="1BCE1347" w14:textId="77777777" w:rsidR="00F93766" w:rsidRPr="00F93766" w:rsidRDefault="00F93766" w:rsidP="00016130">
      <w:pPr>
        <w:pStyle w:val="Titel14Pt"/>
        <w:rPr>
          <w:sz w:val="22"/>
          <w:szCs w:val="22"/>
        </w:rPr>
      </w:pPr>
    </w:p>
    <w:p w14:paraId="64DB65F5" w14:textId="45651EF7" w:rsidR="00072364" w:rsidRPr="00F93766" w:rsidRDefault="00776DBE" w:rsidP="00F93766">
      <w:pPr>
        <w:pStyle w:val="Titel14Pt"/>
        <w:rPr>
          <w:b w:val="0"/>
          <w:bCs w:val="0"/>
          <w:sz w:val="20"/>
          <w:szCs w:val="20"/>
        </w:rPr>
      </w:pPr>
      <w:r>
        <w:rPr>
          <w:b w:val="0"/>
          <w:bCs w:val="0"/>
          <w:sz w:val="20"/>
          <w:szCs w:val="20"/>
        </w:rPr>
        <w:fldChar w:fldCharType="begin">
          <w:ffData>
            <w:name w:val="Text7"/>
            <w:enabled/>
            <w:calcOnExit w:val="0"/>
            <w:textInput/>
          </w:ffData>
        </w:fldChar>
      </w:r>
      <w:bookmarkStart w:id="6" w:name="Text7"/>
      <w:r>
        <w:rPr>
          <w:b w:val="0"/>
          <w:bCs w:val="0"/>
          <w:sz w:val="20"/>
          <w:szCs w:val="20"/>
        </w:rPr>
        <w:instrText xml:space="preserve"> FORMTEXT </w:instrText>
      </w:r>
      <w:r>
        <w:rPr>
          <w:b w:val="0"/>
          <w:bCs w:val="0"/>
          <w:sz w:val="20"/>
          <w:szCs w:val="20"/>
        </w:rPr>
      </w:r>
      <w:r>
        <w:rPr>
          <w:b w:val="0"/>
          <w:bCs w:val="0"/>
          <w:sz w:val="20"/>
          <w:szCs w:val="20"/>
        </w:rPr>
        <w:fldChar w:fldCharType="separate"/>
      </w:r>
      <w:r>
        <w:rPr>
          <w:b w:val="0"/>
          <w:bCs w:val="0"/>
          <w:noProof/>
          <w:sz w:val="20"/>
          <w:szCs w:val="20"/>
        </w:rPr>
        <w:t> </w:t>
      </w:r>
      <w:r>
        <w:rPr>
          <w:b w:val="0"/>
          <w:bCs w:val="0"/>
          <w:noProof/>
          <w:sz w:val="20"/>
          <w:szCs w:val="20"/>
        </w:rPr>
        <w:t> </w:t>
      </w:r>
      <w:r>
        <w:rPr>
          <w:b w:val="0"/>
          <w:bCs w:val="0"/>
          <w:noProof/>
          <w:sz w:val="20"/>
          <w:szCs w:val="20"/>
        </w:rPr>
        <w:t> </w:t>
      </w:r>
      <w:r>
        <w:rPr>
          <w:b w:val="0"/>
          <w:bCs w:val="0"/>
          <w:noProof/>
          <w:sz w:val="20"/>
          <w:szCs w:val="20"/>
        </w:rPr>
        <w:t> </w:t>
      </w:r>
      <w:r>
        <w:rPr>
          <w:b w:val="0"/>
          <w:bCs w:val="0"/>
          <w:noProof/>
          <w:sz w:val="20"/>
          <w:szCs w:val="20"/>
        </w:rPr>
        <w:t> </w:t>
      </w:r>
      <w:r>
        <w:rPr>
          <w:b w:val="0"/>
          <w:bCs w:val="0"/>
          <w:sz w:val="20"/>
          <w:szCs w:val="20"/>
        </w:rPr>
        <w:fldChar w:fldCharType="end"/>
      </w:r>
      <w:bookmarkEnd w:id="6"/>
    </w:p>
    <w:p w14:paraId="50BAD544" w14:textId="62E1822D" w:rsidR="008C116B" w:rsidRDefault="00F93766" w:rsidP="00A25256">
      <w:pPr>
        <w:pStyle w:val="Titel"/>
      </w:pPr>
      <w:r>
        <w:lastRenderedPageBreak/>
        <w:t>Prüfungsfächer (bitte ankreuzen)</w:t>
      </w:r>
    </w:p>
    <w:p w14:paraId="71F68BAA" w14:textId="77777777" w:rsidR="00F93766" w:rsidRPr="00F93766" w:rsidRDefault="00F93766" w:rsidP="00F93766"/>
    <w:p w14:paraId="10E96B33" w14:textId="2F3FC74B" w:rsidR="00F93766" w:rsidRPr="00667689" w:rsidRDefault="00F93766" w:rsidP="00F93766">
      <w:pPr>
        <w:pStyle w:val="Aufzhlung1"/>
        <w:numPr>
          <w:ilvl w:val="0"/>
          <w:numId w:val="27"/>
        </w:numPr>
        <w:rPr>
          <w:color w:val="0028A5"/>
          <w:u w:val="single"/>
        </w:rPr>
      </w:pPr>
      <w:r>
        <w:t xml:space="preserve">Erstsprache </w:t>
      </w:r>
      <w:r w:rsidRPr="00DA0ACA">
        <w:rPr>
          <w:sz w:val="18"/>
          <w:szCs w:val="18"/>
        </w:rPr>
        <w:t>(nur eine Sprache wählen)</w:t>
      </w:r>
    </w:p>
    <w:p w14:paraId="6CDBDE94" w14:textId="76132116" w:rsidR="00667689" w:rsidRDefault="00667689" w:rsidP="00667689">
      <w:pPr>
        <w:pStyle w:val="Aufzhlung1"/>
        <w:ind w:left="720" w:firstLine="0"/>
        <w:rPr>
          <w:rStyle w:val="berschrift2Zchn"/>
          <w:rFonts w:asciiTheme="minorHAnsi" w:eastAsiaTheme="minorHAnsi" w:hAnsiTheme="minorHAnsi" w:cstheme="minorBidi"/>
          <w:b w:val="0"/>
          <w:bCs w:val="0"/>
        </w:rPr>
      </w:pPr>
      <w:r>
        <w:rPr>
          <w:rStyle w:val="Hyperlink"/>
        </w:rPr>
        <w:fldChar w:fldCharType="begin">
          <w:ffData>
            <w:name w:val="Kontrollkästchen1"/>
            <w:enabled/>
            <w:calcOnExit w:val="0"/>
            <w:checkBox>
              <w:sizeAuto/>
              <w:default w:val="0"/>
              <w:checked w:val="0"/>
            </w:checkBox>
          </w:ffData>
        </w:fldChar>
      </w:r>
      <w:bookmarkStart w:id="7" w:name="Kontrollkästchen1"/>
      <w:r>
        <w:rPr>
          <w:rStyle w:val="Hyperlink"/>
        </w:rPr>
        <w:instrText xml:space="preserve"> FORMCHECKBOX </w:instrText>
      </w:r>
      <w:r>
        <w:rPr>
          <w:rStyle w:val="Hyperlink"/>
        </w:rPr>
      </w:r>
      <w:r>
        <w:rPr>
          <w:rStyle w:val="Hyperlink"/>
        </w:rPr>
        <w:fldChar w:fldCharType="separate"/>
      </w:r>
      <w:r>
        <w:rPr>
          <w:rStyle w:val="Hyperlink"/>
        </w:rPr>
        <w:fldChar w:fldCharType="end"/>
      </w:r>
      <w:bookmarkEnd w:id="7"/>
      <w:r>
        <w:rPr>
          <w:rStyle w:val="Hyperlink"/>
        </w:rPr>
        <w:t xml:space="preserve"> </w:t>
      </w:r>
      <w:r>
        <w:rPr>
          <w:rStyle w:val="berschrift2Zchn"/>
          <w:rFonts w:asciiTheme="minorHAnsi" w:eastAsiaTheme="minorHAnsi" w:hAnsiTheme="minorHAnsi" w:cstheme="minorBidi"/>
          <w:b w:val="0"/>
          <w:bCs w:val="0"/>
        </w:rPr>
        <w:t>Deutsch</w:t>
      </w:r>
    </w:p>
    <w:p w14:paraId="5F4662DD" w14:textId="4AB3DBA8" w:rsidR="00667689" w:rsidRDefault="00667689" w:rsidP="00667689">
      <w:pPr>
        <w:pStyle w:val="Aufzhlung1"/>
        <w:ind w:left="720" w:firstLine="0"/>
        <w:rPr>
          <w:rStyle w:val="berschrift2Zchn"/>
          <w:rFonts w:asciiTheme="minorHAnsi" w:eastAsiaTheme="minorHAnsi" w:hAnsiTheme="minorHAnsi" w:cstheme="minorBidi"/>
          <w:b w:val="0"/>
          <w:bCs w:val="0"/>
        </w:rPr>
      </w:pPr>
      <w:r>
        <w:rPr>
          <w:rStyle w:val="berschrift2Zchn"/>
          <w:rFonts w:asciiTheme="minorHAnsi" w:eastAsiaTheme="minorHAnsi" w:hAnsiTheme="minorHAnsi" w:cstheme="minorBidi"/>
          <w:b w:val="0"/>
          <w:bCs w:val="0"/>
        </w:rPr>
        <w:fldChar w:fldCharType="begin">
          <w:ffData>
            <w:name w:val="Kontrollkästchen2"/>
            <w:enabled/>
            <w:calcOnExit w:val="0"/>
            <w:checkBox>
              <w:sizeAuto/>
              <w:default w:val="0"/>
            </w:checkBox>
          </w:ffData>
        </w:fldChar>
      </w:r>
      <w:bookmarkStart w:id="8" w:name="Kontrollkästchen2"/>
      <w:r>
        <w:rPr>
          <w:rStyle w:val="berschrift2Zchn"/>
          <w:rFonts w:asciiTheme="minorHAnsi" w:eastAsiaTheme="minorHAnsi" w:hAnsiTheme="minorHAnsi" w:cstheme="minorBidi"/>
          <w:b w:val="0"/>
          <w:bCs w:val="0"/>
        </w:rPr>
        <w:instrText xml:space="preserve"> FORMCHECKBOX </w:instrText>
      </w:r>
      <w:r>
        <w:rPr>
          <w:rStyle w:val="berschrift2Zchn"/>
          <w:rFonts w:asciiTheme="minorHAnsi" w:eastAsiaTheme="minorHAnsi" w:hAnsiTheme="minorHAnsi" w:cstheme="minorBidi"/>
          <w:b w:val="0"/>
          <w:bCs w:val="0"/>
        </w:rPr>
      </w:r>
      <w:r>
        <w:rPr>
          <w:rStyle w:val="berschrift2Zchn"/>
          <w:rFonts w:asciiTheme="minorHAnsi" w:eastAsiaTheme="minorHAnsi" w:hAnsiTheme="minorHAnsi" w:cstheme="minorBidi"/>
          <w:b w:val="0"/>
          <w:bCs w:val="0"/>
        </w:rPr>
        <w:fldChar w:fldCharType="separate"/>
      </w:r>
      <w:r>
        <w:rPr>
          <w:rStyle w:val="berschrift2Zchn"/>
          <w:rFonts w:asciiTheme="minorHAnsi" w:eastAsiaTheme="minorHAnsi" w:hAnsiTheme="minorHAnsi" w:cstheme="minorBidi"/>
          <w:b w:val="0"/>
          <w:bCs w:val="0"/>
        </w:rPr>
        <w:fldChar w:fldCharType="end"/>
      </w:r>
      <w:bookmarkEnd w:id="8"/>
      <w:r>
        <w:rPr>
          <w:rStyle w:val="berschrift2Zchn"/>
          <w:rFonts w:asciiTheme="minorHAnsi" w:eastAsiaTheme="minorHAnsi" w:hAnsiTheme="minorHAnsi" w:cstheme="minorBidi"/>
          <w:b w:val="0"/>
          <w:bCs w:val="0"/>
        </w:rPr>
        <w:t xml:space="preserve"> Französisch</w:t>
      </w:r>
    </w:p>
    <w:p w14:paraId="0DC318F0" w14:textId="2A087AC7" w:rsidR="00667689" w:rsidRDefault="00667689" w:rsidP="00667689">
      <w:pPr>
        <w:pStyle w:val="Aufzhlung1"/>
        <w:ind w:left="720" w:firstLine="0"/>
        <w:rPr>
          <w:rStyle w:val="berschrift2Zchn"/>
          <w:rFonts w:asciiTheme="minorHAnsi" w:eastAsiaTheme="minorHAnsi" w:hAnsiTheme="minorHAnsi" w:cstheme="minorBidi"/>
          <w:b w:val="0"/>
          <w:bCs w:val="0"/>
        </w:rPr>
      </w:pPr>
      <w:r>
        <w:rPr>
          <w:rStyle w:val="berschrift2Zchn"/>
          <w:rFonts w:asciiTheme="minorHAnsi" w:eastAsiaTheme="minorHAnsi" w:hAnsiTheme="minorHAnsi" w:cstheme="minorBidi"/>
          <w:b w:val="0"/>
          <w:bCs w:val="0"/>
        </w:rPr>
        <w:fldChar w:fldCharType="begin">
          <w:ffData>
            <w:name w:val="Kontrollkästchen3"/>
            <w:enabled/>
            <w:calcOnExit w:val="0"/>
            <w:checkBox>
              <w:sizeAuto/>
              <w:default w:val="0"/>
            </w:checkBox>
          </w:ffData>
        </w:fldChar>
      </w:r>
      <w:bookmarkStart w:id="9" w:name="Kontrollkästchen3"/>
      <w:r>
        <w:rPr>
          <w:rStyle w:val="berschrift2Zchn"/>
          <w:rFonts w:asciiTheme="minorHAnsi" w:eastAsiaTheme="minorHAnsi" w:hAnsiTheme="minorHAnsi" w:cstheme="minorBidi"/>
          <w:b w:val="0"/>
          <w:bCs w:val="0"/>
        </w:rPr>
        <w:instrText xml:space="preserve"> FORMCHECKBOX </w:instrText>
      </w:r>
      <w:r>
        <w:rPr>
          <w:rStyle w:val="berschrift2Zchn"/>
          <w:rFonts w:asciiTheme="minorHAnsi" w:eastAsiaTheme="minorHAnsi" w:hAnsiTheme="minorHAnsi" w:cstheme="minorBidi"/>
          <w:b w:val="0"/>
          <w:bCs w:val="0"/>
        </w:rPr>
      </w:r>
      <w:r>
        <w:rPr>
          <w:rStyle w:val="berschrift2Zchn"/>
          <w:rFonts w:asciiTheme="minorHAnsi" w:eastAsiaTheme="minorHAnsi" w:hAnsiTheme="minorHAnsi" w:cstheme="minorBidi"/>
          <w:b w:val="0"/>
          <w:bCs w:val="0"/>
        </w:rPr>
        <w:fldChar w:fldCharType="separate"/>
      </w:r>
      <w:r>
        <w:rPr>
          <w:rStyle w:val="berschrift2Zchn"/>
          <w:rFonts w:asciiTheme="minorHAnsi" w:eastAsiaTheme="minorHAnsi" w:hAnsiTheme="minorHAnsi" w:cstheme="minorBidi"/>
          <w:b w:val="0"/>
          <w:bCs w:val="0"/>
        </w:rPr>
        <w:fldChar w:fldCharType="end"/>
      </w:r>
      <w:bookmarkEnd w:id="9"/>
      <w:r>
        <w:rPr>
          <w:rStyle w:val="berschrift2Zchn"/>
          <w:rFonts w:asciiTheme="minorHAnsi" w:eastAsiaTheme="minorHAnsi" w:hAnsiTheme="minorHAnsi" w:cstheme="minorBidi"/>
          <w:b w:val="0"/>
          <w:bCs w:val="0"/>
        </w:rPr>
        <w:t xml:space="preserve"> Italienisch</w:t>
      </w:r>
    </w:p>
    <w:p w14:paraId="65FF72C8" w14:textId="77777777" w:rsidR="00667689" w:rsidRDefault="00667689" w:rsidP="00667689">
      <w:pPr>
        <w:pStyle w:val="Aufzhlung1"/>
        <w:rPr>
          <w:rStyle w:val="berschrift2Zchn"/>
          <w:rFonts w:asciiTheme="minorHAnsi" w:eastAsiaTheme="minorHAnsi" w:hAnsiTheme="minorHAnsi" w:cstheme="minorBidi"/>
          <w:b w:val="0"/>
          <w:bCs w:val="0"/>
        </w:rPr>
      </w:pPr>
    </w:p>
    <w:p w14:paraId="34B4AA60" w14:textId="6D304BB6" w:rsidR="00667689" w:rsidRPr="00DA0ACA" w:rsidRDefault="00392B53" w:rsidP="00667689">
      <w:pPr>
        <w:pStyle w:val="Aufzhlung1"/>
        <w:numPr>
          <w:ilvl w:val="0"/>
          <w:numId w:val="27"/>
        </w:numPr>
        <w:rPr>
          <w:rStyle w:val="Hyperlink"/>
          <w:color w:val="auto"/>
          <w:sz w:val="18"/>
          <w:szCs w:val="18"/>
          <w:u w:val="none"/>
        </w:rPr>
      </w:pPr>
      <w:r>
        <w:rPr>
          <w:rStyle w:val="Hyperlink"/>
          <w:color w:val="auto"/>
          <w:u w:val="none"/>
        </w:rPr>
        <w:t xml:space="preserve">Zweitsprache </w:t>
      </w:r>
      <w:r w:rsidR="00DA0ACA" w:rsidRPr="00DA0ACA">
        <w:rPr>
          <w:rStyle w:val="Hyperlink"/>
          <w:color w:val="auto"/>
          <w:sz w:val="18"/>
          <w:szCs w:val="18"/>
          <w:u w:val="none"/>
        </w:rPr>
        <w:t>(nur eine Sprache wählen; die gewählte Sprache unter 1. Ist ausgeschlossen)</w:t>
      </w:r>
      <w:r w:rsidR="00DA0ACA">
        <w:rPr>
          <w:rStyle w:val="Hyperlink"/>
          <w:color w:val="auto"/>
          <w:sz w:val="18"/>
          <w:szCs w:val="18"/>
          <w:u w:val="none"/>
        </w:rPr>
        <w:br/>
      </w:r>
      <w:r w:rsidR="00DA0ACA">
        <w:rPr>
          <w:rStyle w:val="Hyperlink"/>
          <w:color w:val="auto"/>
          <w:sz w:val="18"/>
          <w:szCs w:val="18"/>
          <w:u w:val="none"/>
        </w:rPr>
        <w:fldChar w:fldCharType="begin">
          <w:ffData>
            <w:name w:val="Kontrollkästchen4"/>
            <w:enabled/>
            <w:calcOnExit w:val="0"/>
            <w:checkBox>
              <w:sizeAuto/>
              <w:default w:val="0"/>
            </w:checkBox>
          </w:ffData>
        </w:fldChar>
      </w:r>
      <w:bookmarkStart w:id="10" w:name="Kontrollkästchen4"/>
      <w:r w:rsidR="00DA0ACA">
        <w:rPr>
          <w:rStyle w:val="Hyperlink"/>
          <w:color w:val="auto"/>
          <w:sz w:val="18"/>
          <w:szCs w:val="18"/>
          <w:u w:val="none"/>
        </w:rPr>
        <w:instrText xml:space="preserve"> FORMCHECKBOX </w:instrText>
      </w:r>
      <w:r w:rsidR="00DA0ACA">
        <w:rPr>
          <w:rStyle w:val="Hyperlink"/>
          <w:color w:val="auto"/>
          <w:sz w:val="18"/>
          <w:szCs w:val="18"/>
          <w:u w:val="none"/>
        </w:rPr>
      </w:r>
      <w:r w:rsidR="00DA0ACA">
        <w:rPr>
          <w:rStyle w:val="Hyperlink"/>
          <w:color w:val="auto"/>
          <w:sz w:val="18"/>
          <w:szCs w:val="18"/>
          <w:u w:val="none"/>
        </w:rPr>
        <w:fldChar w:fldCharType="separate"/>
      </w:r>
      <w:r w:rsidR="00DA0ACA">
        <w:rPr>
          <w:rStyle w:val="Hyperlink"/>
          <w:color w:val="auto"/>
          <w:sz w:val="18"/>
          <w:szCs w:val="18"/>
          <w:u w:val="none"/>
        </w:rPr>
        <w:fldChar w:fldCharType="end"/>
      </w:r>
      <w:bookmarkEnd w:id="10"/>
      <w:r w:rsidR="00DA0ACA">
        <w:rPr>
          <w:rStyle w:val="Hyperlink"/>
          <w:color w:val="auto"/>
          <w:sz w:val="18"/>
          <w:szCs w:val="18"/>
          <w:u w:val="none"/>
        </w:rPr>
        <w:t xml:space="preserve"> </w:t>
      </w:r>
      <w:r w:rsidR="00DA0ACA">
        <w:rPr>
          <w:rStyle w:val="Hyperlink"/>
          <w:color w:val="auto"/>
          <w:u w:val="none"/>
        </w:rPr>
        <w:t>Deutsch (</w:t>
      </w:r>
      <w:r w:rsidR="00DA0ACA" w:rsidRPr="00DA0ACA">
        <w:rPr>
          <w:rStyle w:val="Hyperlink"/>
          <w:color w:val="auto"/>
          <w:sz w:val="18"/>
          <w:szCs w:val="18"/>
          <w:u w:val="none"/>
        </w:rPr>
        <w:t>obligatorisch, falls nicht als Erstsprache gewählt)</w:t>
      </w:r>
      <w:r w:rsidR="00DA0ACA">
        <w:rPr>
          <w:rStyle w:val="Hyperlink"/>
          <w:color w:val="auto"/>
          <w:sz w:val="18"/>
          <w:szCs w:val="18"/>
          <w:u w:val="none"/>
        </w:rPr>
        <w:br/>
      </w:r>
      <w:r w:rsidR="00DA0ACA">
        <w:rPr>
          <w:rStyle w:val="Hyperlink"/>
          <w:color w:val="auto"/>
          <w:sz w:val="18"/>
          <w:szCs w:val="18"/>
          <w:u w:val="none"/>
        </w:rPr>
        <w:fldChar w:fldCharType="begin">
          <w:ffData>
            <w:name w:val="Kontrollkästchen5"/>
            <w:enabled/>
            <w:calcOnExit w:val="0"/>
            <w:checkBox>
              <w:sizeAuto/>
              <w:default w:val="0"/>
            </w:checkBox>
          </w:ffData>
        </w:fldChar>
      </w:r>
      <w:bookmarkStart w:id="11" w:name="Kontrollkästchen5"/>
      <w:r w:rsidR="00DA0ACA">
        <w:rPr>
          <w:rStyle w:val="Hyperlink"/>
          <w:color w:val="auto"/>
          <w:sz w:val="18"/>
          <w:szCs w:val="18"/>
          <w:u w:val="none"/>
        </w:rPr>
        <w:instrText xml:space="preserve"> FORMCHECKBOX </w:instrText>
      </w:r>
      <w:r w:rsidR="00DA0ACA">
        <w:rPr>
          <w:rStyle w:val="Hyperlink"/>
          <w:color w:val="auto"/>
          <w:sz w:val="18"/>
          <w:szCs w:val="18"/>
          <w:u w:val="none"/>
        </w:rPr>
      </w:r>
      <w:r w:rsidR="00DA0ACA">
        <w:rPr>
          <w:rStyle w:val="Hyperlink"/>
          <w:color w:val="auto"/>
          <w:sz w:val="18"/>
          <w:szCs w:val="18"/>
          <w:u w:val="none"/>
        </w:rPr>
        <w:fldChar w:fldCharType="separate"/>
      </w:r>
      <w:r w:rsidR="00DA0ACA">
        <w:rPr>
          <w:rStyle w:val="Hyperlink"/>
          <w:color w:val="auto"/>
          <w:sz w:val="18"/>
          <w:szCs w:val="18"/>
          <w:u w:val="none"/>
        </w:rPr>
        <w:fldChar w:fldCharType="end"/>
      </w:r>
      <w:bookmarkEnd w:id="11"/>
      <w:r w:rsidR="00DA0ACA">
        <w:rPr>
          <w:rStyle w:val="Hyperlink"/>
          <w:color w:val="auto"/>
          <w:u w:val="none"/>
        </w:rPr>
        <w:t xml:space="preserve"> Französisch</w:t>
      </w:r>
      <w:r w:rsidR="00DA0ACA">
        <w:rPr>
          <w:rStyle w:val="Hyperlink"/>
          <w:color w:val="auto"/>
          <w:u w:val="none"/>
        </w:rPr>
        <w:br/>
      </w:r>
      <w:r w:rsidR="00DA0ACA">
        <w:rPr>
          <w:rStyle w:val="Hyperlink"/>
          <w:color w:val="auto"/>
          <w:u w:val="none"/>
        </w:rPr>
        <w:fldChar w:fldCharType="begin">
          <w:ffData>
            <w:name w:val="Kontrollkästchen6"/>
            <w:enabled/>
            <w:calcOnExit w:val="0"/>
            <w:checkBox>
              <w:sizeAuto/>
              <w:default w:val="0"/>
            </w:checkBox>
          </w:ffData>
        </w:fldChar>
      </w:r>
      <w:bookmarkStart w:id="12" w:name="Kontrollkästchen6"/>
      <w:r w:rsidR="00DA0ACA">
        <w:rPr>
          <w:rStyle w:val="Hyperlink"/>
          <w:color w:val="auto"/>
          <w:u w:val="none"/>
        </w:rPr>
        <w:instrText xml:space="preserve"> FORMCHECKBOX </w:instrText>
      </w:r>
      <w:r w:rsidR="00DA0ACA">
        <w:rPr>
          <w:rStyle w:val="Hyperlink"/>
          <w:color w:val="auto"/>
          <w:u w:val="none"/>
        </w:rPr>
      </w:r>
      <w:r w:rsidR="00DA0ACA">
        <w:rPr>
          <w:rStyle w:val="Hyperlink"/>
          <w:color w:val="auto"/>
          <w:u w:val="none"/>
        </w:rPr>
        <w:fldChar w:fldCharType="separate"/>
      </w:r>
      <w:r w:rsidR="00DA0ACA">
        <w:rPr>
          <w:rStyle w:val="Hyperlink"/>
          <w:color w:val="auto"/>
          <w:u w:val="none"/>
        </w:rPr>
        <w:fldChar w:fldCharType="end"/>
      </w:r>
      <w:bookmarkEnd w:id="12"/>
      <w:r w:rsidR="00DA0ACA">
        <w:rPr>
          <w:rStyle w:val="Hyperlink"/>
          <w:color w:val="auto"/>
          <w:u w:val="none"/>
        </w:rPr>
        <w:t xml:space="preserve"> Italienisch</w:t>
      </w:r>
      <w:r w:rsidR="00DA0ACA">
        <w:rPr>
          <w:rStyle w:val="Hyperlink"/>
          <w:color w:val="auto"/>
          <w:u w:val="none"/>
        </w:rPr>
        <w:br/>
      </w:r>
      <w:r w:rsidR="00DA0ACA">
        <w:rPr>
          <w:rStyle w:val="Hyperlink"/>
          <w:color w:val="auto"/>
          <w:u w:val="none"/>
        </w:rPr>
        <w:fldChar w:fldCharType="begin">
          <w:ffData>
            <w:name w:val="Kontrollkästchen7"/>
            <w:enabled/>
            <w:calcOnExit w:val="0"/>
            <w:checkBox>
              <w:sizeAuto/>
              <w:default w:val="0"/>
            </w:checkBox>
          </w:ffData>
        </w:fldChar>
      </w:r>
      <w:bookmarkStart w:id="13" w:name="Kontrollkästchen7"/>
      <w:r w:rsidR="00DA0ACA">
        <w:rPr>
          <w:rStyle w:val="Hyperlink"/>
          <w:color w:val="auto"/>
          <w:u w:val="none"/>
        </w:rPr>
        <w:instrText xml:space="preserve"> FORMCHECKBOX </w:instrText>
      </w:r>
      <w:r w:rsidR="00DA0ACA">
        <w:rPr>
          <w:rStyle w:val="Hyperlink"/>
          <w:color w:val="auto"/>
          <w:u w:val="none"/>
        </w:rPr>
      </w:r>
      <w:r w:rsidR="00DA0ACA">
        <w:rPr>
          <w:rStyle w:val="Hyperlink"/>
          <w:color w:val="auto"/>
          <w:u w:val="none"/>
        </w:rPr>
        <w:fldChar w:fldCharType="separate"/>
      </w:r>
      <w:r w:rsidR="00DA0ACA">
        <w:rPr>
          <w:rStyle w:val="Hyperlink"/>
          <w:color w:val="auto"/>
          <w:u w:val="none"/>
        </w:rPr>
        <w:fldChar w:fldCharType="end"/>
      </w:r>
      <w:bookmarkEnd w:id="13"/>
      <w:r w:rsidR="00DA0ACA">
        <w:rPr>
          <w:rStyle w:val="Hyperlink"/>
          <w:color w:val="auto"/>
          <w:u w:val="none"/>
        </w:rPr>
        <w:t xml:space="preserve"> Spanisch</w:t>
      </w:r>
      <w:r w:rsidR="00DA0ACA">
        <w:rPr>
          <w:rStyle w:val="Hyperlink"/>
          <w:color w:val="auto"/>
          <w:u w:val="none"/>
        </w:rPr>
        <w:br/>
      </w:r>
      <w:r w:rsidR="00DA0ACA">
        <w:rPr>
          <w:rStyle w:val="Hyperlink"/>
          <w:color w:val="auto"/>
          <w:u w:val="none"/>
        </w:rPr>
        <w:fldChar w:fldCharType="begin">
          <w:ffData>
            <w:name w:val="Kontrollkästchen8"/>
            <w:enabled/>
            <w:calcOnExit w:val="0"/>
            <w:checkBox>
              <w:sizeAuto/>
              <w:default w:val="0"/>
            </w:checkBox>
          </w:ffData>
        </w:fldChar>
      </w:r>
      <w:bookmarkStart w:id="14" w:name="Kontrollkästchen8"/>
      <w:r w:rsidR="00DA0ACA">
        <w:rPr>
          <w:rStyle w:val="Hyperlink"/>
          <w:color w:val="auto"/>
          <w:u w:val="none"/>
        </w:rPr>
        <w:instrText xml:space="preserve"> FORMCHECKBOX </w:instrText>
      </w:r>
      <w:r w:rsidR="00DA0ACA">
        <w:rPr>
          <w:rStyle w:val="Hyperlink"/>
          <w:color w:val="auto"/>
          <w:u w:val="none"/>
        </w:rPr>
      </w:r>
      <w:r w:rsidR="00DA0ACA">
        <w:rPr>
          <w:rStyle w:val="Hyperlink"/>
          <w:color w:val="auto"/>
          <w:u w:val="none"/>
        </w:rPr>
        <w:fldChar w:fldCharType="separate"/>
      </w:r>
      <w:r w:rsidR="00DA0ACA">
        <w:rPr>
          <w:rStyle w:val="Hyperlink"/>
          <w:color w:val="auto"/>
          <w:u w:val="none"/>
        </w:rPr>
        <w:fldChar w:fldCharType="end"/>
      </w:r>
      <w:bookmarkEnd w:id="14"/>
      <w:r w:rsidR="00DA0ACA">
        <w:rPr>
          <w:rStyle w:val="Hyperlink"/>
          <w:color w:val="auto"/>
          <w:u w:val="none"/>
        </w:rPr>
        <w:t xml:space="preserve"> Latein</w:t>
      </w:r>
      <w:r w:rsidR="00DA0ACA">
        <w:rPr>
          <w:rStyle w:val="Hyperlink"/>
          <w:color w:val="auto"/>
          <w:u w:val="none"/>
        </w:rPr>
        <w:br/>
      </w:r>
      <w:r w:rsidR="00DA0ACA">
        <w:rPr>
          <w:rStyle w:val="Hyperlink"/>
          <w:color w:val="auto"/>
          <w:u w:val="none"/>
        </w:rPr>
        <w:fldChar w:fldCharType="begin">
          <w:ffData>
            <w:name w:val="Kontrollkästchen9"/>
            <w:enabled/>
            <w:calcOnExit w:val="0"/>
            <w:checkBox>
              <w:sizeAuto/>
              <w:default w:val="0"/>
            </w:checkBox>
          </w:ffData>
        </w:fldChar>
      </w:r>
      <w:bookmarkStart w:id="15" w:name="Kontrollkästchen9"/>
      <w:r w:rsidR="00DA0ACA">
        <w:rPr>
          <w:rStyle w:val="Hyperlink"/>
          <w:color w:val="auto"/>
          <w:u w:val="none"/>
        </w:rPr>
        <w:instrText xml:space="preserve"> FORMCHECKBOX </w:instrText>
      </w:r>
      <w:r w:rsidR="00DA0ACA">
        <w:rPr>
          <w:rStyle w:val="Hyperlink"/>
          <w:color w:val="auto"/>
          <w:u w:val="none"/>
        </w:rPr>
      </w:r>
      <w:r w:rsidR="00DA0ACA">
        <w:rPr>
          <w:rStyle w:val="Hyperlink"/>
          <w:color w:val="auto"/>
          <w:u w:val="none"/>
        </w:rPr>
        <w:fldChar w:fldCharType="separate"/>
      </w:r>
      <w:r w:rsidR="00DA0ACA">
        <w:rPr>
          <w:rStyle w:val="Hyperlink"/>
          <w:color w:val="auto"/>
          <w:u w:val="none"/>
        </w:rPr>
        <w:fldChar w:fldCharType="end"/>
      </w:r>
      <w:bookmarkEnd w:id="15"/>
      <w:r w:rsidR="00DA0ACA">
        <w:rPr>
          <w:rStyle w:val="Hyperlink"/>
          <w:color w:val="auto"/>
          <w:u w:val="none"/>
        </w:rPr>
        <w:t xml:space="preserve"> Griechisch</w:t>
      </w:r>
    </w:p>
    <w:p w14:paraId="55B1BED6" w14:textId="77777777" w:rsidR="00DA0ACA" w:rsidRPr="00DA0ACA" w:rsidRDefault="00DA0ACA" w:rsidP="00DA0ACA">
      <w:pPr>
        <w:pStyle w:val="Aufzhlung1"/>
        <w:ind w:left="720" w:firstLine="0"/>
        <w:rPr>
          <w:rStyle w:val="Hyperlink"/>
          <w:color w:val="auto"/>
          <w:sz w:val="18"/>
          <w:szCs w:val="18"/>
          <w:u w:val="none"/>
        </w:rPr>
      </w:pPr>
    </w:p>
    <w:p w14:paraId="5AF11D04" w14:textId="1091C3F0" w:rsidR="00DA0ACA" w:rsidRPr="00DA0ACA" w:rsidRDefault="00DA0ACA" w:rsidP="00DA0ACA">
      <w:pPr>
        <w:pStyle w:val="Aufzhlung1"/>
        <w:numPr>
          <w:ilvl w:val="0"/>
          <w:numId w:val="27"/>
        </w:numPr>
        <w:rPr>
          <w:rStyle w:val="Hyperlink"/>
          <w:color w:val="auto"/>
          <w:sz w:val="18"/>
          <w:szCs w:val="18"/>
          <w:u w:val="none"/>
        </w:rPr>
      </w:pPr>
      <w:r>
        <w:rPr>
          <w:rStyle w:val="Hyperlink"/>
          <w:color w:val="auto"/>
          <w:u w:val="none"/>
        </w:rPr>
        <w:t>Englisch</w:t>
      </w:r>
    </w:p>
    <w:p w14:paraId="5D5372F3" w14:textId="4C0EBAA8" w:rsidR="00DA0ACA" w:rsidRPr="00DA0ACA" w:rsidRDefault="00DA0ACA" w:rsidP="00DA0ACA">
      <w:pPr>
        <w:pStyle w:val="Aufzhlung1"/>
        <w:numPr>
          <w:ilvl w:val="0"/>
          <w:numId w:val="27"/>
        </w:numPr>
        <w:rPr>
          <w:rStyle w:val="Hyperlink"/>
          <w:color w:val="auto"/>
          <w:u w:val="none"/>
        </w:rPr>
      </w:pPr>
      <w:r w:rsidRPr="00DA0ACA">
        <w:rPr>
          <w:rStyle w:val="Hyperlink"/>
          <w:color w:val="auto"/>
          <w:u w:val="none"/>
        </w:rPr>
        <w:t>Mathematik</w:t>
      </w:r>
    </w:p>
    <w:p w14:paraId="31DBA74F" w14:textId="7A6BAECB" w:rsidR="00DA0ACA" w:rsidRPr="00DA0ACA" w:rsidRDefault="00DA0ACA" w:rsidP="00DA0ACA">
      <w:pPr>
        <w:pStyle w:val="Aufzhlung1"/>
        <w:numPr>
          <w:ilvl w:val="0"/>
          <w:numId w:val="27"/>
        </w:numPr>
        <w:rPr>
          <w:rStyle w:val="Hyperlink"/>
          <w:color w:val="auto"/>
          <w:u w:val="none"/>
        </w:rPr>
      </w:pPr>
      <w:r w:rsidRPr="00DA0ACA">
        <w:rPr>
          <w:rStyle w:val="Hyperlink"/>
          <w:color w:val="auto"/>
          <w:u w:val="none"/>
        </w:rPr>
        <w:t>Geschichte</w:t>
      </w:r>
    </w:p>
    <w:p w14:paraId="18CA0E77" w14:textId="0BA159D9" w:rsidR="00DA0ACA" w:rsidRDefault="00DA0ACA" w:rsidP="00DA0ACA">
      <w:pPr>
        <w:pStyle w:val="Aufzhlung1"/>
        <w:numPr>
          <w:ilvl w:val="0"/>
          <w:numId w:val="27"/>
        </w:numPr>
        <w:rPr>
          <w:rStyle w:val="Hyperlink"/>
          <w:color w:val="auto"/>
          <w:u w:val="none"/>
        </w:rPr>
      </w:pPr>
      <w:r w:rsidRPr="00DA0ACA">
        <w:rPr>
          <w:rStyle w:val="Hyperlink"/>
          <w:color w:val="auto"/>
          <w:u w:val="none"/>
        </w:rPr>
        <w:t>Vier Fächer aus den folgenden wählen:</w:t>
      </w:r>
      <w:r>
        <w:rPr>
          <w:rStyle w:val="Hyperlink"/>
          <w:color w:val="auto"/>
          <w:u w:val="none"/>
        </w:rPr>
        <w:br/>
      </w:r>
      <w:r>
        <w:rPr>
          <w:rStyle w:val="Hyperlink"/>
          <w:color w:val="auto"/>
          <w:u w:val="none"/>
        </w:rPr>
        <w:fldChar w:fldCharType="begin">
          <w:ffData>
            <w:name w:val="Kontrollkästchen10"/>
            <w:enabled/>
            <w:calcOnExit w:val="0"/>
            <w:checkBox>
              <w:sizeAuto/>
              <w:default w:val="0"/>
            </w:checkBox>
          </w:ffData>
        </w:fldChar>
      </w:r>
      <w:bookmarkStart w:id="16" w:name="Kontrollkästchen10"/>
      <w:r>
        <w:rPr>
          <w:rStyle w:val="Hyperlink"/>
          <w:color w:val="auto"/>
          <w:u w:val="none"/>
        </w:rPr>
        <w:instrText xml:space="preserve"> FORMCHECKBOX </w:instrText>
      </w:r>
      <w:r>
        <w:rPr>
          <w:rStyle w:val="Hyperlink"/>
          <w:color w:val="auto"/>
          <w:u w:val="none"/>
        </w:rPr>
      </w:r>
      <w:r>
        <w:rPr>
          <w:rStyle w:val="Hyperlink"/>
          <w:color w:val="auto"/>
          <w:u w:val="none"/>
        </w:rPr>
        <w:fldChar w:fldCharType="separate"/>
      </w:r>
      <w:r>
        <w:rPr>
          <w:rStyle w:val="Hyperlink"/>
          <w:color w:val="auto"/>
          <w:u w:val="none"/>
        </w:rPr>
        <w:fldChar w:fldCharType="end"/>
      </w:r>
      <w:bookmarkEnd w:id="16"/>
      <w:r>
        <w:rPr>
          <w:rStyle w:val="Hyperlink"/>
          <w:color w:val="auto"/>
          <w:u w:val="none"/>
        </w:rPr>
        <w:t xml:space="preserve"> Biologie</w:t>
      </w:r>
      <w:r>
        <w:rPr>
          <w:rStyle w:val="Hyperlink"/>
          <w:color w:val="auto"/>
          <w:u w:val="none"/>
        </w:rPr>
        <w:br/>
      </w:r>
      <w:r>
        <w:rPr>
          <w:rStyle w:val="Hyperlink"/>
          <w:color w:val="auto"/>
          <w:u w:val="none"/>
        </w:rPr>
        <w:fldChar w:fldCharType="begin">
          <w:ffData>
            <w:name w:val="Kontrollkästchen11"/>
            <w:enabled/>
            <w:calcOnExit w:val="0"/>
            <w:checkBox>
              <w:sizeAuto/>
              <w:default w:val="0"/>
            </w:checkBox>
          </w:ffData>
        </w:fldChar>
      </w:r>
      <w:bookmarkStart w:id="17" w:name="Kontrollkästchen11"/>
      <w:r>
        <w:rPr>
          <w:rStyle w:val="Hyperlink"/>
          <w:color w:val="auto"/>
          <w:u w:val="none"/>
        </w:rPr>
        <w:instrText xml:space="preserve"> FORMCHECKBOX </w:instrText>
      </w:r>
      <w:r>
        <w:rPr>
          <w:rStyle w:val="Hyperlink"/>
          <w:color w:val="auto"/>
          <w:u w:val="none"/>
        </w:rPr>
      </w:r>
      <w:r>
        <w:rPr>
          <w:rStyle w:val="Hyperlink"/>
          <w:color w:val="auto"/>
          <w:u w:val="none"/>
        </w:rPr>
        <w:fldChar w:fldCharType="separate"/>
      </w:r>
      <w:r>
        <w:rPr>
          <w:rStyle w:val="Hyperlink"/>
          <w:color w:val="auto"/>
          <w:u w:val="none"/>
        </w:rPr>
        <w:fldChar w:fldCharType="end"/>
      </w:r>
      <w:bookmarkEnd w:id="17"/>
      <w:r>
        <w:rPr>
          <w:rStyle w:val="Hyperlink"/>
          <w:color w:val="auto"/>
          <w:u w:val="none"/>
        </w:rPr>
        <w:t xml:space="preserve"> Physik</w:t>
      </w:r>
      <w:r>
        <w:rPr>
          <w:rStyle w:val="Hyperlink"/>
          <w:color w:val="auto"/>
          <w:u w:val="none"/>
        </w:rPr>
        <w:br/>
      </w:r>
      <w:r>
        <w:rPr>
          <w:rStyle w:val="Hyperlink"/>
          <w:color w:val="auto"/>
          <w:u w:val="none"/>
        </w:rPr>
        <w:fldChar w:fldCharType="begin">
          <w:ffData>
            <w:name w:val="Kontrollkästchen12"/>
            <w:enabled/>
            <w:calcOnExit w:val="0"/>
            <w:checkBox>
              <w:sizeAuto/>
              <w:default w:val="0"/>
            </w:checkBox>
          </w:ffData>
        </w:fldChar>
      </w:r>
      <w:bookmarkStart w:id="18" w:name="Kontrollkästchen12"/>
      <w:r>
        <w:rPr>
          <w:rStyle w:val="Hyperlink"/>
          <w:color w:val="auto"/>
          <w:u w:val="none"/>
        </w:rPr>
        <w:instrText xml:space="preserve"> FORMCHECKBOX </w:instrText>
      </w:r>
      <w:r>
        <w:rPr>
          <w:rStyle w:val="Hyperlink"/>
          <w:color w:val="auto"/>
          <w:u w:val="none"/>
        </w:rPr>
      </w:r>
      <w:r>
        <w:rPr>
          <w:rStyle w:val="Hyperlink"/>
          <w:color w:val="auto"/>
          <w:u w:val="none"/>
        </w:rPr>
        <w:fldChar w:fldCharType="separate"/>
      </w:r>
      <w:r>
        <w:rPr>
          <w:rStyle w:val="Hyperlink"/>
          <w:color w:val="auto"/>
          <w:u w:val="none"/>
        </w:rPr>
        <w:fldChar w:fldCharType="end"/>
      </w:r>
      <w:bookmarkEnd w:id="18"/>
      <w:r>
        <w:rPr>
          <w:rStyle w:val="Hyperlink"/>
          <w:color w:val="auto"/>
          <w:u w:val="none"/>
        </w:rPr>
        <w:t xml:space="preserve"> Chemie</w:t>
      </w:r>
      <w:r>
        <w:rPr>
          <w:rStyle w:val="Hyperlink"/>
          <w:color w:val="auto"/>
          <w:u w:val="none"/>
        </w:rPr>
        <w:br/>
      </w:r>
      <w:r>
        <w:rPr>
          <w:rStyle w:val="Hyperlink"/>
          <w:color w:val="auto"/>
          <w:u w:val="none"/>
        </w:rPr>
        <w:fldChar w:fldCharType="begin">
          <w:ffData>
            <w:name w:val="Kontrollkästchen13"/>
            <w:enabled/>
            <w:calcOnExit w:val="0"/>
            <w:checkBox>
              <w:sizeAuto/>
              <w:default w:val="0"/>
            </w:checkBox>
          </w:ffData>
        </w:fldChar>
      </w:r>
      <w:bookmarkStart w:id="19" w:name="Kontrollkästchen13"/>
      <w:r>
        <w:rPr>
          <w:rStyle w:val="Hyperlink"/>
          <w:color w:val="auto"/>
          <w:u w:val="none"/>
        </w:rPr>
        <w:instrText xml:space="preserve"> FORMCHECKBOX </w:instrText>
      </w:r>
      <w:r>
        <w:rPr>
          <w:rStyle w:val="Hyperlink"/>
          <w:color w:val="auto"/>
          <w:u w:val="none"/>
        </w:rPr>
      </w:r>
      <w:r>
        <w:rPr>
          <w:rStyle w:val="Hyperlink"/>
          <w:color w:val="auto"/>
          <w:u w:val="none"/>
        </w:rPr>
        <w:fldChar w:fldCharType="separate"/>
      </w:r>
      <w:r>
        <w:rPr>
          <w:rStyle w:val="Hyperlink"/>
          <w:color w:val="auto"/>
          <w:u w:val="none"/>
        </w:rPr>
        <w:fldChar w:fldCharType="end"/>
      </w:r>
      <w:bookmarkEnd w:id="19"/>
      <w:r>
        <w:rPr>
          <w:rStyle w:val="Hyperlink"/>
          <w:color w:val="auto"/>
          <w:u w:val="none"/>
        </w:rPr>
        <w:t xml:space="preserve"> </w:t>
      </w:r>
      <w:proofErr w:type="gramStart"/>
      <w:r>
        <w:rPr>
          <w:rStyle w:val="Hyperlink"/>
          <w:color w:val="auto"/>
          <w:u w:val="none"/>
        </w:rPr>
        <w:t>Geographie</w:t>
      </w:r>
      <w:proofErr w:type="gramEnd"/>
      <w:r>
        <w:rPr>
          <w:rStyle w:val="Hyperlink"/>
          <w:color w:val="auto"/>
          <w:u w:val="none"/>
        </w:rPr>
        <w:br/>
      </w:r>
      <w:r>
        <w:rPr>
          <w:rStyle w:val="Hyperlink"/>
          <w:color w:val="auto"/>
          <w:u w:val="none"/>
        </w:rPr>
        <w:fldChar w:fldCharType="begin">
          <w:ffData>
            <w:name w:val="Kontrollkästchen14"/>
            <w:enabled/>
            <w:calcOnExit w:val="0"/>
            <w:checkBox>
              <w:sizeAuto/>
              <w:default w:val="0"/>
            </w:checkBox>
          </w:ffData>
        </w:fldChar>
      </w:r>
      <w:bookmarkStart w:id="20" w:name="Kontrollkästchen14"/>
      <w:r>
        <w:rPr>
          <w:rStyle w:val="Hyperlink"/>
          <w:color w:val="auto"/>
          <w:u w:val="none"/>
        </w:rPr>
        <w:instrText xml:space="preserve"> FORMCHECKBOX </w:instrText>
      </w:r>
      <w:r>
        <w:rPr>
          <w:rStyle w:val="Hyperlink"/>
          <w:color w:val="auto"/>
          <w:u w:val="none"/>
        </w:rPr>
      </w:r>
      <w:r>
        <w:rPr>
          <w:rStyle w:val="Hyperlink"/>
          <w:color w:val="auto"/>
          <w:u w:val="none"/>
        </w:rPr>
        <w:fldChar w:fldCharType="separate"/>
      </w:r>
      <w:r>
        <w:rPr>
          <w:rStyle w:val="Hyperlink"/>
          <w:color w:val="auto"/>
          <w:u w:val="none"/>
        </w:rPr>
        <w:fldChar w:fldCharType="end"/>
      </w:r>
      <w:bookmarkEnd w:id="20"/>
      <w:r>
        <w:rPr>
          <w:rStyle w:val="Hyperlink"/>
          <w:color w:val="auto"/>
          <w:u w:val="none"/>
        </w:rPr>
        <w:t xml:space="preserve"> Wirtschaft und Recht</w:t>
      </w:r>
      <w:r>
        <w:rPr>
          <w:rStyle w:val="Hyperlink"/>
          <w:color w:val="auto"/>
          <w:u w:val="none"/>
        </w:rPr>
        <w:br/>
      </w:r>
      <w:r>
        <w:rPr>
          <w:rStyle w:val="Hyperlink"/>
          <w:color w:val="auto"/>
          <w:u w:val="none"/>
        </w:rPr>
        <w:br/>
        <w:t>Vertiefungsfach:</w:t>
      </w:r>
      <w:r w:rsidR="00776DBE">
        <w:rPr>
          <w:rStyle w:val="Hyperlink"/>
          <w:color w:val="auto"/>
          <w:u w:val="none"/>
        </w:rPr>
        <w:t xml:space="preserve"> </w:t>
      </w:r>
      <w:r w:rsidR="00776DBE">
        <w:rPr>
          <w:rStyle w:val="Hyperlink"/>
          <w:color w:val="auto"/>
          <w:u w:val="none"/>
        </w:rPr>
        <w:fldChar w:fldCharType="begin">
          <w:ffData>
            <w:name w:val="Text8"/>
            <w:enabled/>
            <w:calcOnExit w:val="0"/>
            <w:textInput/>
          </w:ffData>
        </w:fldChar>
      </w:r>
      <w:bookmarkStart w:id="21" w:name="Text8"/>
      <w:r w:rsidR="00776DBE">
        <w:rPr>
          <w:rStyle w:val="Hyperlink"/>
          <w:color w:val="auto"/>
          <w:u w:val="none"/>
        </w:rPr>
        <w:instrText xml:space="preserve"> FORMTEXT </w:instrText>
      </w:r>
      <w:r w:rsidR="00776DBE">
        <w:rPr>
          <w:rStyle w:val="Hyperlink"/>
          <w:color w:val="auto"/>
          <w:u w:val="none"/>
        </w:rPr>
      </w:r>
      <w:r w:rsidR="00776DBE">
        <w:rPr>
          <w:rStyle w:val="Hyperlink"/>
          <w:color w:val="auto"/>
          <w:u w:val="none"/>
        </w:rPr>
        <w:fldChar w:fldCharType="separate"/>
      </w:r>
      <w:r w:rsidR="00776DBE">
        <w:rPr>
          <w:rStyle w:val="Hyperlink"/>
          <w:noProof/>
          <w:color w:val="auto"/>
          <w:u w:val="none"/>
        </w:rPr>
        <w:t> </w:t>
      </w:r>
      <w:r w:rsidR="00776DBE">
        <w:rPr>
          <w:rStyle w:val="Hyperlink"/>
          <w:noProof/>
          <w:color w:val="auto"/>
          <w:u w:val="none"/>
        </w:rPr>
        <w:t> </w:t>
      </w:r>
      <w:r w:rsidR="00776DBE">
        <w:rPr>
          <w:rStyle w:val="Hyperlink"/>
          <w:noProof/>
          <w:color w:val="auto"/>
          <w:u w:val="none"/>
        </w:rPr>
        <w:t> </w:t>
      </w:r>
      <w:r w:rsidR="00776DBE">
        <w:rPr>
          <w:rStyle w:val="Hyperlink"/>
          <w:noProof/>
          <w:color w:val="auto"/>
          <w:u w:val="none"/>
        </w:rPr>
        <w:t> </w:t>
      </w:r>
      <w:r w:rsidR="00776DBE">
        <w:rPr>
          <w:rStyle w:val="Hyperlink"/>
          <w:noProof/>
          <w:color w:val="auto"/>
          <w:u w:val="none"/>
        </w:rPr>
        <w:t> </w:t>
      </w:r>
      <w:r w:rsidR="00776DBE">
        <w:rPr>
          <w:rStyle w:val="Hyperlink"/>
          <w:color w:val="auto"/>
          <w:u w:val="none"/>
        </w:rPr>
        <w:fldChar w:fldCharType="end"/>
      </w:r>
      <w:bookmarkEnd w:id="21"/>
    </w:p>
    <w:p w14:paraId="37E5F5AD" w14:textId="77777777" w:rsidR="00DA0ACA" w:rsidRDefault="00DA0ACA" w:rsidP="00DA0ACA">
      <w:pPr>
        <w:pStyle w:val="Aufzhlung1"/>
        <w:ind w:left="360" w:firstLine="0"/>
        <w:rPr>
          <w:rStyle w:val="Hyperlink"/>
          <w:color w:val="auto"/>
          <w:u w:val="none"/>
        </w:rPr>
      </w:pPr>
    </w:p>
    <w:p w14:paraId="12984129" w14:textId="386BB7D6" w:rsidR="00DA0ACA" w:rsidRDefault="000D12E0" w:rsidP="00DA0ACA">
      <w:pPr>
        <w:pStyle w:val="Aufzhlung1"/>
        <w:ind w:left="360" w:firstLine="0"/>
        <w:rPr>
          <w:rStyle w:val="Hyperlink"/>
          <w:b/>
          <w:bCs/>
          <w:color w:val="auto"/>
          <w:u w:val="none"/>
        </w:rPr>
      </w:pPr>
      <w:r w:rsidRPr="000D12E0">
        <w:rPr>
          <w:rStyle w:val="Hyperlink"/>
          <w:b/>
          <w:bCs/>
          <w:color w:val="auto"/>
          <w:u w:val="none"/>
        </w:rPr>
        <w:t>Einzureichende Unterlagen (bitte als Scan per E-Mail)</w:t>
      </w:r>
      <w:r>
        <w:rPr>
          <w:rStyle w:val="Hyperlink"/>
          <w:b/>
          <w:bCs/>
          <w:color w:val="auto"/>
          <w:u w:val="none"/>
        </w:rPr>
        <w:br/>
      </w:r>
    </w:p>
    <w:p w14:paraId="08E44E76" w14:textId="6AAFD5A8" w:rsidR="000D12E0" w:rsidRPr="000D12E0" w:rsidRDefault="000D12E0" w:rsidP="000D12E0">
      <w:pPr>
        <w:pStyle w:val="Aufzhlung1"/>
        <w:numPr>
          <w:ilvl w:val="0"/>
          <w:numId w:val="29"/>
        </w:numPr>
        <w:rPr>
          <w:rStyle w:val="Hyperlink"/>
          <w:b/>
          <w:bCs/>
          <w:color w:val="auto"/>
          <w:u w:val="none"/>
        </w:rPr>
      </w:pPr>
      <w:r>
        <w:rPr>
          <w:rStyle w:val="Hyperlink"/>
          <w:color w:val="auto"/>
          <w:u w:val="none"/>
        </w:rPr>
        <w:t>Ausgefülltes Anmeldeformular</w:t>
      </w:r>
    </w:p>
    <w:p w14:paraId="6727BA9E" w14:textId="0478A5B3" w:rsidR="000D12E0" w:rsidRPr="000D12E0" w:rsidRDefault="000D12E0" w:rsidP="000D12E0">
      <w:pPr>
        <w:pStyle w:val="Aufzhlung1"/>
        <w:numPr>
          <w:ilvl w:val="0"/>
          <w:numId w:val="29"/>
        </w:numPr>
        <w:rPr>
          <w:rStyle w:val="Hyperlink"/>
          <w:b/>
          <w:bCs/>
          <w:color w:val="auto"/>
          <w:u w:val="none"/>
        </w:rPr>
      </w:pPr>
      <w:r>
        <w:rPr>
          <w:rStyle w:val="Hyperlink"/>
          <w:color w:val="auto"/>
          <w:u w:val="none"/>
        </w:rPr>
        <w:t>Werklisten in der Erst- und Zweisprache sowie in Englisch</w:t>
      </w:r>
    </w:p>
    <w:p w14:paraId="3E6D1A59" w14:textId="5F65924B" w:rsidR="000D12E0" w:rsidRPr="000D12E0" w:rsidRDefault="000D12E0" w:rsidP="000D12E0">
      <w:pPr>
        <w:pStyle w:val="Aufzhlung1"/>
        <w:numPr>
          <w:ilvl w:val="0"/>
          <w:numId w:val="29"/>
        </w:numPr>
        <w:rPr>
          <w:rStyle w:val="Hyperlink"/>
          <w:b/>
          <w:bCs/>
          <w:color w:val="auto"/>
          <w:u w:val="none"/>
        </w:rPr>
      </w:pPr>
      <w:r>
        <w:rPr>
          <w:rStyle w:val="Hyperlink"/>
          <w:color w:val="auto"/>
          <w:u w:val="none"/>
        </w:rPr>
        <w:t>Themenliste im Vertiefungsfach</w:t>
      </w:r>
    </w:p>
    <w:p w14:paraId="7B3F9554" w14:textId="0C24DEEE" w:rsidR="000D12E0" w:rsidRPr="000D12E0" w:rsidRDefault="000D12E0" w:rsidP="000D12E0">
      <w:pPr>
        <w:pStyle w:val="Aufzhlung1"/>
        <w:numPr>
          <w:ilvl w:val="0"/>
          <w:numId w:val="29"/>
        </w:numPr>
        <w:rPr>
          <w:rStyle w:val="Hyperlink"/>
          <w:b/>
          <w:bCs/>
          <w:color w:val="auto"/>
          <w:u w:val="none"/>
        </w:rPr>
      </w:pPr>
      <w:r>
        <w:rPr>
          <w:rStyle w:val="Hyperlink"/>
          <w:color w:val="auto"/>
          <w:u w:val="none"/>
        </w:rPr>
        <w:t>Kopie eines amtlichen Ausweises (ID, Pass)</w:t>
      </w:r>
    </w:p>
    <w:p w14:paraId="4F94B715" w14:textId="77777777" w:rsidR="000D12E0" w:rsidRDefault="000D12E0" w:rsidP="000D12E0">
      <w:pPr>
        <w:pStyle w:val="Aufzhlung1"/>
        <w:ind w:left="1080" w:firstLine="0"/>
        <w:rPr>
          <w:rStyle w:val="Hyperlink"/>
          <w:color w:val="auto"/>
          <w:u w:val="none"/>
        </w:rPr>
      </w:pPr>
    </w:p>
    <w:p w14:paraId="4B16370A" w14:textId="2A384E65" w:rsidR="000D12E0" w:rsidRDefault="000D12E0" w:rsidP="000D12E0">
      <w:pPr>
        <w:pStyle w:val="Aufzhlung1"/>
        <w:ind w:left="1080" w:firstLine="0"/>
        <w:rPr>
          <w:rStyle w:val="Hyperlink"/>
          <w:color w:val="auto"/>
          <w:u w:val="none"/>
        </w:rPr>
      </w:pPr>
      <w:r>
        <w:rPr>
          <w:rStyle w:val="Hyperlink"/>
          <w:color w:val="auto"/>
          <w:u w:val="none"/>
        </w:rPr>
        <w:t xml:space="preserve">Ebenfalls einzureichen, falls zutreffend: </w:t>
      </w:r>
    </w:p>
    <w:p w14:paraId="4AF8FB7C" w14:textId="2331A793" w:rsidR="000D12E0" w:rsidRPr="000D12E0" w:rsidRDefault="000D12E0" w:rsidP="000D12E0">
      <w:pPr>
        <w:pStyle w:val="Aufzhlung1"/>
        <w:numPr>
          <w:ilvl w:val="0"/>
          <w:numId w:val="29"/>
        </w:numPr>
        <w:rPr>
          <w:rStyle w:val="Hyperlink"/>
          <w:b/>
          <w:bCs/>
          <w:color w:val="auto"/>
          <w:u w:val="none"/>
        </w:rPr>
      </w:pPr>
      <w:r>
        <w:rPr>
          <w:rStyle w:val="Hyperlink"/>
          <w:color w:val="auto"/>
          <w:u w:val="none"/>
        </w:rPr>
        <w:t>Sprachnachweis in Deutsch (Niveau C1), wenn die Hauptsprache nicht Deutsch ist</w:t>
      </w:r>
    </w:p>
    <w:p w14:paraId="4FA42FFE" w14:textId="419EAA4D" w:rsidR="000D12E0" w:rsidRPr="000D12E0" w:rsidRDefault="000D12E0" w:rsidP="000D12E0">
      <w:pPr>
        <w:pStyle w:val="Aufzhlung1"/>
        <w:numPr>
          <w:ilvl w:val="0"/>
          <w:numId w:val="29"/>
        </w:numPr>
        <w:rPr>
          <w:rStyle w:val="Hyperlink"/>
          <w:b/>
          <w:bCs/>
          <w:color w:val="auto"/>
          <w:u w:val="none"/>
        </w:rPr>
      </w:pPr>
      <w:r>
        <w:rPr>
          <w:rStyle w:val="Hyperlink"/>
          <w:color w:val="auto"/>
          <w:u w:val="none"/>
        </w:rPr>
        <w:t>Gesuch um Nachteilsausgleich für Personen mit einer Behinderung oder chronischer Krankheit mit einem aktuellen Arztzeugnis, welches darlegt, wie sich dies auf die Aufnahmeprüfung auswirkt.</w:t>
      </w:r>
    </w:p>
    <w:p w14:paraId="2BFC2709" w14:textId="77777777" w:rsidR="000D12E0" w:rsidRDefault="000D12E0" w:rsidP="000D12E0">
      <w:pPr>
        <w:pStyle w:val="Aufzhlung1"/>
        <w:rPr>
          <w:rStyle w:val="Hyperlink"/>
          <w:color w:val="auto"/>
          <w:u w:val="none"/>
        </w:rPr>
      </w:pPr>
    </w:p>
    <w:p w14:paraId="2BAE6E25" w14:textId="77777777" w:rsidR="000D12E0" w:rsidRDefault="000D12E0" w:rsidP="000D12E0">
      <w:pPr>
        <w:pStyle w:val="Aufzhlung1"/>
        <w:rPr>
          <w:rStyle w:val="Hyperlink"/>
          <w:color w:val="auto"/>
          <w:u w:val="none"/>
        </w:rPr>
      </w:pPr>
    </w:p>
    <w:p w14:paraId="52F5370B" w14:textId="77777777" w:rsidR="000D12E0" w:rsidRDefault="000D12E0" w:rsidP="000D12E0">
      <w:pPr>
        <w:pStyle w:val="Aufzhlung1"/>
        <w:rPr>
          <w:rStyle w:val="Hyperlink"/>
          <w:color w:val="auto"/>
          <w:u w:val="none"/>
        </w:rPr>
      </w:pPr>
    </w:p>
    <w:p w14:paraId="3CB6EC1E" w14:textId="5152535F" w:rsidR="000D12E0" w:rsidRDefault="00776DBE" w:rsidP="000D12E0">
      <w:pPr>
        <w:pStyle w:val="Aufzhlung1"/>
        <w:rPr>
          <w:rStyle w:val="Hyperlink"/>
          <w:color w:val="auto"/>
          <w:u w:val="none"/>
        </w:rPr>
      </w:pPr>
      <w:r>
        <w:rPr>
          <w:rStyle w:val="Hyperlink"/>
          <w:color w:val="auto"/>
          <w:u w:val="none"/>
        </w:rPr>
        <w:fldChar w:fldCharType="begin">
          <w:ffData>
            <w:name w:val="Text9"/>
            <w:enabled/>
            <w:calcOnExit w:val="0"/>
            <w:textInput/>
          </w:ffData>
        </w:fldChar>
      </w:r>
      <w:bookmarkStart w:id="22" w:name="Text9"/>
      <w:r>
        <w:rPr>
          <w:rStyle w:val="Hyperlink"/>
          <w:color w:val="auto"/>
          <w:u w:val="none"/>
        </w:rPr>
        <w:instrText xml:space="preserve"> FORMTEXT </w:instrText>
      </w:r>
      <w:r>
        <w:rPr>
          <w:rStyle w:val="Hyperlink"/>
          <w:color w:val="auto"/>
          <w:u w:val="none"/>
        </w:rPr>
      </w:r>
      <w:r>
        <w:rPr>
          <w:rStyle w:val="Hyperlink"/>
          <w:color w:val="auto"/>
          <w:u w:val="none"/>
        </w:rPr>
        <w:fldChar w:fldCharType="separate"/>
      </w:r>
      <w:r>
        <w:rPr>
          <w:rStyle w:val="Hyperlink"/>
          <w:noProof/>
          <w:color w:val="auto"/>
          <w:u w:val="none"/>
        </w:rPr>
        <w:t> </w:t>
      </w:r>
      <w:r>
        <w:rPr>
          <w:rStyle w:val="Hyperlink"/>
          <w:noProof/>
          <w:color w:val="auto"/>
          <w:u w:val="none"/>
        </w:rPr>
        <w:t> </w:t>
      </w:r>
      <w:r>
        <w:rPr>
          <w:rStyle w:val="Hyperlink"/>
          <w:noProof/>
          <w:color w:val="auto"/>
          <w:u w:val="none"/>
        </w:rPr>
        <w:t> </w:t>
      </w:r>
      <w:r>
        <w:rPr>
          <w:rStyle w:val="Hyperlink"/>
          <w:noProof/>
          <w:color w:val="auto"/>
          <w:u w:val="none"/>
        </w:rPr>
        <w:t> </w:t>
      </w:r>
      <w:r>
        <w:rPr>
          <w:rStyle w:val="Hyperlink"/>
          <w:noProof/>
          <w:color w:val="auto"/>
          <w:u w:val="none"/>
        </w:rPr>
        <w:t> </w:t>
      </w:r>
      <w:r>
        <w:rPr>
          <w:rStyle w:val="Hyperlink"/>
          <w:color w:val="auto"/>
          <w:u w:val="none"/>
        </w:rPr>
        <w:fldChar w:fldCharType="end"/>
      </w:r>
      <w:bookmarkEnd w:id="22"/>
      <w:r>
        <w:rPr>
          <w:rStyle w:val="Hyperlink"/>
          <w:color w:val="auto"/>
          <w:u w:val="none"/>
        </w:rPr>
        <w:tab/>
      </w:r>
      <w:r>
        <w:rPr>
          <w:rStyle w:val="Hyperlink"/>
          <w:color w:val="auto"/>
          <w:u w:val="none"/>
        </w:rPr>
        <w:tab/>
      </w:r>
      <w:r>
        <w:rPr>
          <w:rStyle w:val="Hyperlink"/>
          <w:color w:val="auto"/>
          <w:u w:val="none"/>
        </w:rPr>
        <w:tab/>
      </w:r>
      <w:r>
        <w:rPr>
          <w:rStyle w:val="Hyperlink"/>
          <w:color w:val="auto"/>
          <w:u w:val="none"/>
        </w:rPr>
        <w:tab/>
      </w:r>
      <w:r>
        <w:rPr>
          <w:rStyle w:val="Hyperlink"/>
          <w:color w:val="auto"/>
          <w:u w:val="none"/>
        </w:rPr>
        <w:tab/>
      </w:r>
      <w:r>
        <w:rPr>
          <w:rStyle w:val="Hyperlink"/>
          <w:color w:val="auto"/>
          <w:u w:val="none"/>
        </w:rPr>
        <w:tab/>
      </w:r>
      <w:r>
        <w:rPr>
          <w:rStyle w:val="Hyperlink"/>
          <w:color w:val="auto"/>
          <w:u w:val="none"/>
        </w:rPr>
        <w:tab/>
      </w:r>
      <w:r>
        <w:rPr>
          <w:rStyle w:val="Hyperlink"/>
          <w:color w:val="auto"/>
          <w:u w:val="none"/>
        </w:rPr>
        <w:fldChar w:fldCharType="begin">
          <w:ffData>
            <w:name w:val="Text10"/>
            <w:enabled/>
            <w:calcOnExit w:val="0"/>
            <w:textInput/>
          </w:ffData>
        </w:fldChar>
      </w:r>
      <w:bookmarkStart w:id="23" w:name="Text10"/>
      <w:r>
        <w:rPr>
          <w:rStyle w:val="Hyperlink"/>
          <w:color w:val="auto"/>
          <w:u w:val="none"/>
        </w:rPr>
        <w:instrText xml:space="preserve"> FORMTEXT </w:instrText>
      </w:r>
      <w:r>
        <w:rPr>
          <w:rStyle w:val="Hyperlink"/>
          <w:color w:val="auto"/>
          <w:u w:val="none"/>
        </w:rPr>
      </w:r>
      <w:r>
        <w:rPr>
          <w:rStyle w:val="Hyperlink"/>
          <w:color w:val="auto"/>
          <w:u w:val="none"/>
        </w:rPr>
        <w:fldChar w:fldCharType="separate"/>
      </w:r>
      <w:r>
        <w:rPr>
          <w:rStyle w:val="Hyperlink"/>
          <w:noProof/>
          <w:color w:val="auto"/>
          <w:u w:val="none"/>
        </w:rPr>
        <w:t> </w:t>
      </w:r>
      <w:r>
        <w:rPr>
          <w:rStyle w:val="Hyperlink"/>
          <w:noProof/>
          <w:color w:val="auto"/>
          <w:u w:val="none"/>
        </w:rPr>
        <w:t> </w:t>
      </w:r>
      <w:r>
        <w:rPr>
          <w:rStyle w:val="Hyperlink"/>
          <w:noProof/>
          <w:color w:val="auto"/>
          <w:u w:val="none"/>
        </w:rPr>
        <w:t> </w:t>
      </w:r>
      <w:r>
        <w:rPr>
          <w:rStyle w:val="Hyperlink"/>
          <w:noProof/>
          <w:color w:val="auto"/>
          <w:u w:val="none"/>
        </w:rPr>
        <w:t> </w:t>
      </w:r>
      <w:r>
        <w:rPr>
          <w:rStyle w:val="Hyperlink"/>
          <w:noProof/>
          <w:color w:val="auto"/>
          <w:u w:val="none"/>
        </w:rPr>
        <w:t> </w:t>
      </w:r>
      <w:r>
        <w:rPr>
          <w:rStyle w:val="Hyperlink"/>
          <w:color w:val="auto"/>
          <w:u w:val="none"/>
        </w:rPr>
        <w:fldChar w:fldCharType="end"/>
      </w:r>
      <w:bookmarkEnd w:id="23"/>
    </w:p>
    <w:p w14:paraId="4B0DA831" w14:textId="4E4B1711" w:rsidR="008C116B" w:rsidRDefault="000D12E0" w:rsidP="000D12E0">
      <w:pPr>
        <w:pStyle w:val="Aufzhlung1"/>
        <w:rPr>
          <w:rStyle w:val="Hyperlink"/>
          <w:color w:val="auto"/>
          <w:u w:val="none"/>
        </w:rPr>
      </w:pPr>
      <w:r>
        <w:rPr>
          <w:rStyle w:val="Hyperlink"/>
          <w:color w:val="auto"/>
          <w:u w:val="none"/>
        </w:rPr>
        <w:t>________________________________________</w:t>
      </w:r>
      <w:r>
        <w:rPr>
          <w:rStyle w:val="Hyperlink"/>
          <w:color w:val="auto"/>
          <w:u w:val="none"/>
        </w:rPr>
        <w:tab/>
      </w:r>
      <w:r>
        <w:rPr>
          <w:rStyle w:val="Hyperlink"/>
          <w:color w:val="auto"/>
          <w:u w:val="none"/>
        </w:rPr>
        <w:tab/>
        <w:t>_______________________________________</w:t>
      </w:r>
    </w:p>
    <w:p w14:paraId="747C7FED" w14:textId="138B3267" w:rsidR="000D12E0" w:rsidRPr="000D12E0" w:rsidRDefault="000D12E0" w:rsidP="000D12E0">
      <w:pPr>
        <w:pStyle w:val="Aufzhlung1"/>
        <w:rPr>
          <w:b/>
          <w:bCs/>
        </w:rPr>
      </w:pPr>
      <w:r>
        <w:rPr>
          <w:b/>
          <w:bCs/>
        </w:rPr>
        <w:t>Ort und Datum</w:t>
      </w:r>
      <w:r>
        <w:rPr>
          <w:b/>
          <w:bCs/>
        </w:rPr>
        <w:tab/>
      </w:r>
      <w:r>
        <w:rPr>
          <w:b/>
          <w:bCs/>
        </w:rPr>
        <w:tab/>
      </w:r>
      <w:r>
        <w:rPr>
          <w:b/>
          <w:bCs/>
        </w:rPr>
        <w:tab/>
      </w:r>
      <w:r>
        <w:rPr>
          <w:b/>
          <w:bCs/>
        </w:rPr>
        <w:tab/>
      </w:r>
      <w:r>
        <w:rPr>
          <w:b/>
          <w:bCs/>
        </w:rPr>
        <w:tab/>
      </w:r>
      <w:r>
        <w:rPr>
          <w:b/>
          <w:bCs/>
        </w:rPr>
        <w:tab/>
        <w:t>Unterschrift</w:t>
      </w:r>
    </w:p>
    <w:sectPr w:rsidR="000D12E0" w:rsidRPr="000D12E0" w:rsidSect="002C652A">
      <w:footerReference w:type="default" r:id="rId11"/>
      <w:headerReference w:type="first" r:id="rId12"/>
      <w:footerReference w:type="first" r:id="rId13"/>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38B2F7" w14:textId="77777777" w:rsidR="00D500A0" w:rsidRDefault="00D500A0" w:rsidP="00F91D37">
      <w:pPr>
        <w:spacing w:line="240" w:lineRule="auto"/>
      </w:pPr>
      <w:r>
        <w:separator/>
      </w:r>
    </w:p>
  </w:endnote>
  <w:endnote w:type="continuationSeparator" w:id="0">
    <w:p w14:paraId="761EFE17" w14:textId="77777777" w:rsidR="00D500A0" w:rsidRDefault="00D500A0"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Palatino">
    <w:panose1 w:val="00000000000000000000"/>
    <w:charset w:val="4D"/>
    <w:family w:val="auto"/>
    <w:pitch w:val="variable"/>
    <w:sig w:usb0="A00002FF" w:usb1="7800205A" w:usb2="14600000" w:usb3="00000000" w:csb0="00000193" w:csb1="00000000"/>
  </w:font>
  <w:font w:name="PMingLiU">
    <w:altName w:val="新細明體"/>
    <w:panose1 w:val="02020500000000000000"/>
    <w:charset w:val="88"/>
    <w:family w:val="roman"/>
    <w:pitch w:val="variable"/>
    <w:sig w:usb0="A00002FF" w:usb1="28CFFCFA" w:usb2="00000016" w:usb3="00000000" w:csb0="00100001"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A0A1A0" w14:textId="239D51D6" w:rsidR="00536027" w:rsidRPr="009A121D" w:rsidRDefault="00536027"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33C1D190" wp14:editId="2D9140B4">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25DBA23" w14:textId="3F695BDB"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F924D2">
                              <w:rPr>
                                <w:noProof/>
                              </w:rPr>
                              <w:t>2</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C1D190"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525DBA23" w14:textId="3F695BDB" w:rsidR="00536027" w:rsidRPr="003653CF" w:rsidRDefault="00536027"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F924D2">
                        <w:rPr>
                          <w:noProof/>
                        </w:rPr>
                        <w:t>2</w:t>
                      </w:r>
                    </w:fldSimple>
                  </w:p>
                </w:txbxContent>
              </v:textbox>
              <w10:wrap type="square" anchorx="margin" anchory="page"/>
              <w10:anchorlock/>
            </v:shape>
          </w:pict>
        </mc:Fallback>
      </mc:AlternateContent>
    </w:r>
    <w:r w:rsidR="001F0F6D" w:rsidRPr="001F0F6D">
      <w:rPr>
        <w:rFonts w:ascii="Source Sans Pro SemiBold" w:hAnsi="Source Sans Pro SemiBold"/>
      </w:rPr>
      <w:t xml:space="preserve"> </w:t>
    </w:r>
    <w:r w:rsidR="001F0F6D" w:rsidRPr="008B7BBA">
      <w:rPr>
        <w:rFonts w:ascii="Source Sans Pro SemiBold" w:hAnsi="Source Sans Pro SemiBold"/>
      </w:rPr>
      <w:t>Universität Zürich</w:t>
    </w:r>
    <w:r w:rsidR="001F0F6D" w:rsidRPr="008B7BBA">
      <w:t xml:space="preserve"> </w:t>
    </w:r>
    <w:r w:rsidR="001F0F6D">
      <w:t xml:space="preserve"> </w:t>
    </w:r>
    <w:r w:rsidR="001F0F6D" w:rsidRPr="008B7BBA">
      <w:t xml:space="preserve"> </w:t>
    </w:r>
    <w:r w:rsidR="001F0F6D" w:rsidRPr="00724891">
      <w:rPr>
        <w:position w:val="1"/>
      </w:rPr>
      <w:t>|</w:t>
    </w:r>
    <w:r w:rsidR="001F0F6D" w:rsidRPr="004C6284">
      <w:t xml:space="preserve"> </w:t>
    </w:r>
    <w:r w:rsidR="001F0F6D" w:rsidRPr="008B7BBA">
      <w:t xml:space="preserve"> </w:t>
    </w:r>
    <w:r w:rsidR="001F0F6D">
      <w:t xml:space="preserve"> Abteilung Studierende – Aufnahmeprüfung Anmeldung</w:t>
    </w:r>
  </w:p>
  <w:p w14:paraId="34653F5B" w14:textId="77777777" w:rsidR="009A121D" w:rsidRPr="009A121D" w:rsidRDefault="009A121D" w:rsidP="009A121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91B36" w14:textId="59952816" w:rsidR="00016130" w:rsidRPr="009A121D" w:rsidRDefault="00016130" w:rsidP="00016130">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63360" behindDoc="0" locked="1" layoutInCell="1" allowOverlap="1" wp14:anchorId="13B5C09C" wp14:editId="3EAAD9EB">
              <wp:simplePos x="0" y="0"/>
              <wp:positionH relativeFrom="margin">
                <wp:align>right</wp:align>
              </wp:positionH>
              <wp:positionV relativeFrom="page">
                <wp:align>bottom</wp:align>
              </wp:positionV>
              <wp:extent cx="630000" cy="388800"/>
              <wp:effectExtent l="0" t="0" r="0" b="0"/>
              <wp:wrapSquare wrapText="bothSides"/>
              <wp:docPr id="1850992029"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084C2B3" w14:textId="18EC2B36" w:rsidR="00016130" w:rsidRPr="003653CF" w:rsidRDefault="00016130" w:rsidP="00016130">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F924D2">
                              <w:rPr>
                                <w:noProof/>
                              </w:rPr>
                              <w:t>2</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B5C09C" id="_x0000_t202" coordsize="21600,21600" o:spt="202" path="m,l,21600r21600,l21600,xe">
              <v:stroke joinstyle="miter"/>
              <v:path gradientshapeok="t" o:connecttype="rect"/>
            </v:shapetype>
            <v:shape id="_x0000_s1028" type="#_x0000_t202" alt="&quot;&quot;" style="position:absolute;margin-left:-1.6pt;margin-top:0;width:49.6pt;height:30.6pt;z-index:251663360;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497YwIAADg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" filled="f" stroked="f" strokeweight=".5pt">
              <v:textbox inset="0,0,0,6.5mm">
                <w:txbxContent>
                  <w:p w14:paraId="3084C2B3" w14:textId="18EC2B36" w:rsidR="00016130" w:rsidRPr="003653CF" w:rsidRDefault="00016130" w:rsidP="00016130">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F924D2">
                        <w:rPr>
                          <w:noProof/>
                        </w:rPr>
                        <w:t>2</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Abteilung Studierende – </w:t>
    </w:r>
    <w:r w:rsidR="00F93766">
      <w:t>Aufnahmeprüfung Anmeldung</w:t>
    </w:r>
  </w:p>
  <w:p w14:paraId="753901A6" w14:textId="77777777" w:rsidR="00016130" w:rsidRDefault="0001613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E18F7D" w14:textId="77777777" w:rsidR="00D500A0" w:rsidRPr="00B40109" w:rsidRDefault="00D500A0" w:rsidP="009A121D">
      <w:pPr>
        <w:pStyle w:val="Fussnotentrennung"/>
      </w:pPr>
    </w:p>
  </w:footnote>
  <w:footnote w:type="continuationSeparator" w:id="0">
    <w:p w14:paraId="08150B0A" w14:textId="77777777" w:rsidR="00D500A0" w:rsidRDefault="00D500A0" w:rsidP="00F91D37">
      <w:pPr>
        <w:spacing w:line="240" w:lineRule="auto"/>
      </w:pPr>
      <w:r>
        <w:continuationSeparator/>
      </w:r>
    </w:p>
  </w:footnote>
  <w:footnote w:type="continuationNotice" w:id="1">
    <w:p w14:paraId="245CFC28" w14:textId="77777777" w:rsidR="00D500A0" w:rsidRDefault="00D500A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6792" w:type="dxa"/>
      <w:tblInd w:w="-987" w:type="dxa"/>
      <w:tblLook w:val="04A0" w:firstRow="1" w:lastRow="0" w:firstColumn="1" w:lastColumn="0" w:noHBand="0" w:noVBand="1"/>
    </w:tblPr>
    <w:tblGrid>
      <w:gridCol w:w="2852"/>
      <w:gridCol w:w="3940"/>
    </w:tblGrid>
    <w:tr w:rsidR="000355DF" w14:paraId="575915A3" w14:textId="77777777" w:rsidTr="007D7866">
      <w:trPr>
        <w:trHeight w:hRule="exact" w:val="850"/>
      </w:trPr>
      <w:tc>
        <w:tcPr>
          <w:tcW w:w="2852" w:type="dxa"/>
          <w:tcBorders>
            <w:right w:val="single" w:sz="4" w:space="0" w:color="808080"/>
          </w:tcBorders>
        </w:tcPr>
        <w:p w14:paraId="46CD4580" w14:textId="77777777" w:rsidR="000355DF" w:rsidRPr="003621B6" w:rsidRDefault="000355DF" w:rsidP="0036688D">
          <w:pPr>
            <w:pStyle w:val="Kopfzeile"/>
            <w:ind w:left="28"/>
            <w:rPr>
              <w:sz w:val="2"/>
              <w:szCs w:val="2"/>
            </w:rPr>
          </w:pPr>
          <w:r>
            <w:rPr>
              <w:noProof/>
            </w:rPr>
            <w:drawing>
              <wp:inline distT="0" distB="0" distL="0" distR="0" wp14:anchorId="386C067E" wp14:editId="2341E618">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3940" w:type="dxa"/>
          <w:tcBorders>
            <w:left w:val="single" w:sz="4" w:space="0" w:color="808080"/>
          </w:tcBorders>
          <w:vAlign w:val="center"/>
        </w:tcPr>
        <w:p w14:paraId="4BF028C6" w14:textId="605E8FEE" w:rsidR="000355DF" w:rsidRPr="001465E4" w:rsidRDefault="008C116B" w:rsidP="0036688D">
          <w:pPr>
            <w:pStyle w:val="Organisationseinheit"/>
            <w:ind w:left="408"/>
            <w:contextualSpacing/>
          </w:pPr>
          <w:r>
            <w:t>Abteilung Studierende</w:t>
          </w:r>
        </w:p>
      </w:tc>
    </w:tr>
  </w:tbl>
  <w:p w14:paraId="0F9FE2AA" w14:textId="77777777" w:rsidR="000355DF" w:rsidRPr="00992DCC" w:rsidRDefault="000355DF" w:rsidP="00755084">
    <w:pPr>
      <w:pStyle w:val="Kopfzeile"/>
      <w:spacing w:after="1020"/>
    </w:pPr>
    <w:r>
      <w:rPr>
        <w:noProof/>
      </w:rPr>
      <mc:AlternateContent>
        <mc:Choice Requires="wps">
          <w:drawing>
            <wp:anchor distT="0" distB="0" distL="114300" distR="114300" simplePos="0" relativeHeight="251661312" behindDoc="0" locked="1" layoutInCell="1" allowOverlap="1" wp14:anchorId="3224E3C9" wp14:editId="4C437148">
              <wp:simplePos x="0" y="0"/>
              <wp:positionH relativeFrom="page">
                <wp:align>right</wp:align>
              </wp:positionH>
              <wp:positionV relativeFrom="page">
                <wp:align>top</wp:align>
              </wp:positionV>
              <wp:extent cx="2498400" cy="1350000"/>
              <wp:effectExtent l="0" t="0" r="0" b="1524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3E03EC0" w14:textId="77777777" w:rsidR="000355DF" w:rsidRPr="009C04D7" w:rsidRDefault="000355DF" w:rsidP="00E25EED">
                          <w:pPr>
                            <w:pStyle w:val="Adresse"/>
                            <w:spacing w:line="264" w:lineRule="auto"/>
                          </w:pPr>
                          <w:r w:rsidRPr="009C04D7">
                            <w:t>Universität Zürich</w:t>
                          </w:r>
                        </w:p>
                        <w:p w14:paraId="5AC900AD" w14:textId="2C239A74" w:rsidR="00072364" w:rsidRPr="009C04D7" w:rsidRDefault="00072364" w:rsidP="00E25EED">
                          <w:pPr>
                            <w:pStyle w:val="Adresse"/>
                            <w:spacing w:line="264" w:lineRule="auto"/>
                          </w:pPr>
                          <w:r>
                            <w:t>Abteilung Studierende</w:t>
                          </w:r>
                        </w:p>
                        <w:p w14:paraId="6768618E" w14:textId="45481B9F" w:rsidR="000355DF" w:rsidRPr="009C04D7" w:rsidRDefault="00072364" w:rsidP="00E25EED">
                          <w:pPr>
                            <w:pStyle w:val="Adresse"/>
                            <w:spacing w:line="264" w:lineRule="auto"/>
                          </w:pPr>
                          <w:r>
                            <w:t>Rämistrasse 71</w:t>
                          </w:r>
                        </w:p>
                        <w:p w14:paraId="2A736432" w14:textId="351EB5F8" w:rsidR="000355DF" w:rsidRPr="009C04D7" w:rsidRDefault="00072364" w:rsidP="00E25EED">
                          <w:pPr>
                            <w:pStyle w:val="Adresse"/>
                            <w:spacing w:line="264" w:lineRule="auto"/>
                          </w:pPr>
                          <w:r>
                            <w:t>CH-8006 Zürich</w:t>
                          </w:r>
                        </w:p>
                        <w:p w14:paraId="16A1030A" w14:textId="7A51A30F" w:rsidR="000355DF" w:rsidRPr="00072364" w:rsidRDefault="00072364" w:rsidP="00072364">
                          <w:pPr>
                            <w:pStyle w:val="Adresse"/>
                            <w:spacing w:line="264" w:lineRule="auto"/>
                          </w:pPr>
                          <w:r>
                            <w:t>aufnahmepruefung@ad.uzh.ch</w:t>
                          </w:r>
                        </w:p>
                      </w:txbxContent>
                    </wps:txbx>
                    <wps:bodyPr rot="0" spcFirstLastPara="0" vertOverflow="overflow" horzOverflow="overflow" vert="horz" wrap="square" lIns="0" tIns="385200" rIns="26280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224E3C9" id="_x0000_t202" coordsize="21600,21600" o:spt="202" path="m,l,21600r21600,l21600,xe">
              <v:stroke joinstyle="miter"/>
              <v:path gradientshapeok="t" o:connecttype="rect"/>
            </v:shapetype>
            <v:shape id="Textfeld 5" o:spid="_x0000_s1027" type="#_x0000_t202" style="position:absolute;margin-left:145.5pt;margin-top:0;width:196.7pt;height:106.3pt;z-index:251661312;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" filled="f" stroked="f" strokeweight=".5pt">
              <v:textbox style="mso-fit-shape-to-text:t" inset="0,10.7mm,7.3mm,0">
                <w:txbxContent>
                  <w:p w14:paraId="43E03EC0" w14:textId="77777777" w:rsidR="000355DF" w:rsidRPr="009C04D7" w:rsidRDefault="000355DF" w:rsidP="00E25EED">
                    <w:pPr>
                      <w:pStyle w:val="Adresse"/>
                      <w:spacing w:line="264" w:lineRule="auto"/>
                    </w:pPr>
                    <w:r w:rsidRPr="009C04D7">
                      <w:t>Universität Zürich</w:t>
                    </w:r>
                  </w:p>
                  <w:p w14:paraId="5AC900AD" w14:textId="2C239A74" w:rsidR="00072364" w:rsidRPr="009C04D7" w:rsidRDefault="00072364" w:rsidP="00E25EED">
                    <w:pPr>
                      <w:pStyle w:val="Adresse"/>
                      <w:spacing w:line="264" w:lineRule="auto"/>
                    </w:pPr>
                    <w:r>
                      <w:t>Abteilung Studierende</w:t>
                    </w:r>
                  </w:p>
                  <w:p w14:paraId="6768618E" w14:textId="45481B9F" w:rsidR="000355DF" w:rsidRPr="009C04D7" w:rsidRDefault="00072364" w:rsidP="00E25EED">
                    <w:pPr>
                      <w:pStyle w:val="Adresse"/>
                      <w:spacing w:line="264" w:lineRule="auto"/>
                    </w:pPr>
                    <w:r>
                      <w:t>Rämistrasse 71</w:t>
                    </w:r>
                  </w:p>
                  <w:p w14:paraId="2A736432" w14:textId="351EB5F8" w:rsidR="000355DF" w:rsidRPr="009C04D7" w:rsidRDefault="00072364" w:rsidP="00E25EED">
                    <w:pPr>
                      <w:pStyle w:val="Adresse"/>
                      <w:spacing w:line="264" w:lineRule="auto"/>
                    </w:pPr>
                    <w:r>
                      <w:t>CH-8006 Zürich</w:t>
                    </w:r>
                  </w:p>
                  <w:p w14:paraId="16A1030A" w14:textId="7A51A30F" w:rsidR="000355DF" w:rsidRPr="00072364" w:rsidRDefault="00072364" w:rsidP="00072364">
                    <w:pPr>
                      <w:pStyle w:val="Adresse"/>
                      <w:spacing w:line="264" w:lineRule="auto"/>
                    </w:pPr>
                    <w:r>
                      <w:t>aufnahmepruefung@ad.uzh.ch</w:t>
                    </w:r>
                  </w:p>
                </w:txbxContent>
              </v:textbox>
              <w10:wrap anchorx="page" anchory="page"/>
              <w10:anchorlock/>
            </v:shape>
          </w:pict>
        </mc:Fallback>
      </mc:AlternateContent>
    </w:r>
  </w:p>
  <w:p w14:paraId="03C73C13" w14:textId="77777777" w:rsidR="00A0657F" w:rsidRPr="00A6343E" w:rsidRDefault="00A0657F" w:rsidP="00887DA4">
    <w:pPr>
      <w:pStyle w:val="Kopfzeile"/>
      <w:jc w:val="right"/>
      <w:rPr>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219EC"/>
    <w:multiLevelType w:val="hybridMultilevel"/>
    <w:tmpl w:val="A1163DD8"/>
    <w:lvl w:ilvl="0" w:tplc="0407000F">
      <w:start w:val="1"/>
      <w:numFmt w:val="decimal"/>
      <w:lvlText w:val="%1."/>
      <w:lvlJc w:val="left"/>
      <w:pPr>
        <w:ind w:left="720" w:hanging="360"/>
      </w:pPr>
      <w:rPr>
        <w:rFonts w:hint="default"/>
        <w:color w:val="auto"/>
        <w:u w:val="non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0B6419C"/>
    <w:multiLevelType w:val="hybridMultilevel"/>
    <w:tmpl w:val="A474A77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1F7455C8"/>
    <w:multiLevelType w:val="multilevel"/>
    <w:tmpl w:val="74F2CCFE"/>
    <w:numStyleLink w:val="Nummerierteberschriften"/>
  </w:abstractNum>
  <w:abstractNum w:abstractNumId="4"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5"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6" w15:restartNumberingAfterBreak="0">
    <w:nsid w:val="3F4572CB"/>
    <w:multiLevelType w:val="hybridMultilevel"/>
    <w:tmpl w:val="B66CD51E"/>
    <w:lvl w:ilvl="0" w:tplc="0407000F">
      <w:start w:val="1"/>
      <w:numFmt w:val="decimal"/>
      <w:lvlText w:val="%1."/>
      <w:lvlJc w:val="left"/>
      <w:pPr>
        <w:ind w:left="720" w:hanging="360"/>
      </w:pPr>
      <w:rPr>
        <w:rFonts w:hint="default"/>
        <w:color w:val="auto"/>
        <w:u w:val="non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49AB7475"/>
    <w:multiLevelType w:val="hybridMultilevel"/>
    <w:tmpl w:val="C69AA3C2"/>
    <w:lvl w:ilvl="0" w:tplc="0407000F">
      <w:start w:val="1"/>
      <w:numFmt w:val="decimal"/>
      <w:lvlText w:val="%1."/>
      <w:lvlJc w:val="left"/>
      <w:pPr>
        <w:ind w:left="720" w:hanging="360"/>
      </w:pPr>
      <w:rPr>
        <w:rFonts w:hint="default"/>
        <w:color w:val="auto"/>
        <w:u w:val="non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97658A5"/>
    <w:multiLevelType w:val="multilevel"/>
    <w:tmpl w:val="74F2CCFE"/>
    <w:numStyleLink w:val="Nummerierteberschriften"/>
  </w:abstractNum>
  <w:abstractNum w:abstractNumId="11" w15:restartNumberingAfterBreak="0">
    <w:nsid w:val="6118268C"/>
    <w:multiLevelType w:val="hybridMultilevel"/>
    <w:tmpl w:val="BDCCE776"/>
    <w:lvl w:ilvl="0" w:tplc="0407000F">
      <w:start w:val="1"/>
      <w:numFmt w:val="decimal"/>
      <w:lvlText w:val="%1."/>
      <w:lvlJc w:val="left"/>
      <w:pPr>
        <w:ind w:left="720" w:hanging="360"/>
      </w:pPr>
      <w:rPr>
        <w:rFonts w:hint="default"/>
        <w:color w:val="auto"/>
        <w:u w:val="non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63087DE1"/>
    <w:multiLevelType w:val="hybridMultilevel"/>
    <w:tmpl w:val="17EC23B8"/>
    <w:lvl w:ilvl="0" w:tplc="0407000D">
      <w:start w:val="1"/>
      <w:numFmt w:val="bullet"/>
      <w:lvlText w:val=""/>
      <w:lvlJc w:val="left"/>
      <w:pPr>
        <w:ind w:left="1080" w:hanging="360"/>
      </w:pPr>
      <w:rPr>
        <w:rFonts w:ascii="Wingdings" w:hAnsi="Wingding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3" w15:restartNumberingAfterBreak="0">
    <w:nsid w:val="64B53D51"/>
    <w:multiLevelType w:val="singleLevel"/>
    <w:tmpl w:val="77B4A070"/>
    <w:lvl w:ilvl="0">
      <w:start w:val="1"/>
      <w:numFmt w:val="bullet"/>
      <w:lvlText w:val=""/>
      <w:lvlJc w:val="left"/>
      <w:pPr>
        <w:ind w:left="408" w:hanging="408"/>
      </w:pPr>
      <w:rPr>
        <w:rFonts w:ascii="Courier New" w:hAnsi="Courier New" w:hint="default"/>
      </w:rPr>
    </w:lvl>
  </w:abstractNum>
  <w:abstractNum w:abstractNumId="14" w15:restartNumberingAfterBreak="0">
    <w:nsid w:val="65386785"/>
    <w:multiLevelType w:val="hybridMultilevel"/>
    <w:tmpl w:val="71AEB8FC"/>
    <w:lvl w:ilvl="0" w:tplc="5592121C">
      <w:start w:val="1"/>
      <w:numFmt w:val="bullet"/>
      <w:pStyle w:val="Aufzhlung2"/>
      <w:lvlText w:val="-"/>
      <w:lvlJc w:val="left"/>
      <w:pPr>
        <w:ind w:left="360" w:hanging="360"/>
      </w:pPr>
      <w:rPr>
        <w:rFonts w:ascii="Palatino" w:eastAsia="PMingLiU" w:hAnsi="Palatino"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7ACF32C4"/>
    <w:multiLevelType w:val="multilevel"/>
    <w:tmpl w:val="9364FD24"/>
    <w:styleLink w:val="Aufzhlungen"/>
    <w:lvl w:ilvl="0">
      <w:start w:val="1"/>
      <w:numFmt w:val="bullet"/>
      <w:lvlText w:val="—"/>
      <w:lvlJc w:val="left"/>
      <w:pPr>
        <w:ind w:left="227" w:hanging="227"/>
      </w:pPr>
      <w:rPr>
        <w:rFonts w:ascii="Source Sans Pro" w:hAnsi="Source Sans Pro" w:hint="default"/>
      </w:rPr>
    </w:lvl>
    <w:lvl w:ilvl="1">
      <w:start w:val="1"/>
      <w:numFmt w:val="bullet"/>
      <w:lvlText w:val="—"/>
      <w:lvlJc w:val="left"/>
      <w:pPr>
        <w:ind w:left="454" w:hanging="227"/>
      </w:pPr>
      <w:rPr>
        <w:rFonts w:ascii="Source Sans Pro" w:hAnsi="Source Sans Pro" w:hint="default"/>
      </w:rPr>
    </w:lvl>
    <w:lvl w:ilvl="2">
      <w:start w:val="1"/>
      <w:numFmt w:val="bullet"/>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9"/>
  </w:num>
  <w:num w:numId="2" w16cid:durableId="171723735">
    <w:abstractNumId w:val="2"/>
  </w:num>
  <w:num w:numId="3" w16cid:durableId="1073507391">
    <w:abstractNumId w:val="4"/>
  </w:num>
  <w:num w:numId="4" w16cid:durableId="20701801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15"/>
  </w:num>
  <w:num w:numId="6" w16cid:durableId="14335519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13"/>
  </w:num>
  <w:num w:numId="8" w16cid:durableId="180516226">
    <w:abstractNumId w:val="8"/>
  </w:num>
  <w:num w:numId="9" w16cid:durableId="130562892">
    <w:abstractNumId w:val="3"/>
  </w:num>
  <w:num w:numId="10" w16cid:durableId="2058778851">
    <w:abstractNumId w:val="5"/>
  </w:num>
  <w:num w:numId="11" w16cid:durableId="52097378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10"/>
  </w:num>
  <w:num w:numId="23" w16cid:durableId="299463903">
    <w:abstractNumId w:val="14"/>
  </w:num>
  <w:num w:numId="24" w16cid:durableId="1205555177">
    <w:abstractNumId w:val="7"/>
  </w:num>
  <w:num w:numId="25" w16cid:durableId="127212811">
    <w:abstractNumId w:val="11"/>
  </w:num>
  <w:num w:numId="26" w16cid:durableId="1364794374">
    <w:abstractNumId w:val="0"/>
  </w:num>
  <w:num w:numId="27" w16cid:durableId="641739407">
    <w:abstractNumId w:val="6"/>
  </w:num>
  <w:num w:numId="28" w16cid:durableId="1283850563">
    <w:abstractNumId w:val="1"/>
  </w:num>
  <w:num w:numId="29" w16cid:durableId="1872300301">
    <w:abstractNumId w:val="1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it-IT" w:vendorID="64" w:dllVersion="0" w:nlCheck="1" w:checkStyle="0"/>
  <w:activeWritingStyle w:appName="MSWord" w:lang="nl-NL" w:vendorID="64" w:dllVersion="0" w:nlCheck="1" w:checkStyle="0"/>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16B"/>
    <w:rsid w:val="000000FB"/>
    <w:rsid w:val="00002978"/>
    <w:rsid w:val="00003A9F"/>
    <w:rsid w:val="00007462"/>
    <w:rsid w:val="0001010F"/>
    <w:rsid w:val="00014EF4"/>
    <w:rsid w:val="00016130"/>
    <w:rsid w:val="00025A3B"/>
    <w:rsid w:val="00025CEC"/>
    <w:rsid w:val="000266B7"/>
    <w:rsid w:val="00032B92"/>
    <w:rsid w:val="00032EA5"/>
    <w:rsid w:val="000355DF"/>
    <w:rsid w:val="000406AD"/>
    <w:rsid w:val="000409C8"/>
    <w:rsid w:val="00041297"/>
    <w:rsid w:val="00041700"/>
    <w:rsid w:val="00042FDD"/>
    <w:rsid w:val="00052258"/>
    <w:rsid w:val="000559FA"/>
    <w:rsid w:val="00063BC2"/>
    <w:rsid w:val="000701F1"/>
    <w:rsid w:val="00071780"/>
    <w:rsid w:val="00072364"/>
    <w:rsid w:val="000757F2"/>
    <w:rsid w:val="00075FF3"/>
    <w:rsid w:val="000803EB"/>
    <w:rsid w:val="0008436D"/>
    <w:rsid w:val="00084EB5"/>
    <w:rsid w:val="00090380"/>
    <w:rsid w:val="00096E8E"/>
    <w:rsid w:val="00097A32"/>
    <w:rsid w:val="000A1884"/>
    <w:rsid w:val="000A24EC"/>
    <w:rsid w:val="000A2660"/>
    <w:rsid w:val="000A7CC5"/>
    <w:rsid w:val="000B0E50"/>
    <w:rsid w:val="000B183F"/>
    <w:rsid w:val="000B1DC7"/>
    <w:rsid w:val="000B444B"/>
    <w:rsid w:val="000B595D"/>
    <w:rsid w:val="000C030E"/>
    <w:rsid w:val="000C1D20"/>
    <w:rsid w:val="000C466F"/>
    <w:rsid w:val="000C486A"/>
    <w:rsid w:val="000C49C1"/>
    <w:rsid w:val="000C4CD8"/>
    <w:rsid w:val="000C572C"/>
    <w:rsid w:val="000D12E0"/>
    <w:rsid w:val="000D1743"/>
    <w:rsid w:val="000D1BB6"/>
    <w:rsid w:val="000D7269"/>
    <w:rsid w:val="000E37CE"/>
    <w:rsid w:val="000E7543"/>
    <w:rsid w:val="000E756F"/>
    <w:rsid w:val="000F1007"/>
    <w:rsid w:val="000F1D2B"/>
    <w:rsid w:val="0010021F"/>
    <w:rsid w:val="00102312"/>
    <w:rsid w:val="00102345"/>
    <w:rsid w:val="00103653"/>
    <w:rsid w:val="00106688"/>
    <w:rsid w:val="00107F09"/>
    <w:rsid w:val="001134C7"/>
    <w:rsid w:val="00113CB8"/>
    <w:rsid w:val="00114B04"/>
    <w:rsid w:val="0011600D"/>
    <w:rsid w:val="00117356"/>
    <w:rsid w:val="0012151C"/>
    <w:rsid w:val="00122614"/>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5A46"/>
    <w:rsid w:val="00157ECA"/>
    <w:rsid w:val="00161B92"/>
    <w:rsid w:val="00163157"/>
    <w:rsid w:val="00163722"/>
    <w:rsid w:val="0016774B"/>
    <w:rsid w:val="00167916"/>
    <w:rsid w:val="0017133E"/>
    <w:rsid w:val="00171870"/>
    <w:rsid w:val="001757BD"/>
    <w:rsid w:val="001803AA"/>
    <w:rsid w:val="00181168"/>
    <w:rsid w:val="00182F10"/>
    <w:rsid w:val="00194130"/>
    <w:rsid w:val="00196881"/>
    <w:rsid w:val="001A080C"/>
    <w:rsid w:val="001A3606"/>
    <w:rsid w:val="001A3D50"/>
    <w:rsid w:val="001A43BD"/>
    <w:rsid w:val="001A74A5"/>
    <w:rsid w:val="001B20F5"/>
    <w:rsid w:val="001B2CF1"/>
    <w:rsid w:val="001B5DC4"/>
    <w:rsid w:val="001B6567"/>
    <w:rsid w:val="001B6F97"/>
    <w:rsid w:val="001C335E"/>
    <w:rsid w:val="001C3763"/>
    <w:rsid w:val="001C3C44"/>
    <w:rsid w:val="001C4A15"/>
    <w:rsid w:val="001C74EF"/>
    <w:rsid w:val="001D2E63"/>
    <w:rsid w:val="001D3D4B"/>
    <w:rsid w:val="001D3F99"/>
    <w:rsid w:val="001D58F1"/>
    <w:rsid w:val="001D5BDE"/>
    <w:rsid w:val="001D60F7"/>
    <w:rsid w:val="001E17CD"/>
    <w:rsid w:val="001E247E"/>
    <w:rsid w:val="001E4956"/>
    <w:rsid w:val="001E61C9"/>
    <w:rsid w:val="001E73CF"/>
    <w:rsid w:val="001E73F4"/>
    <w:rsid w:val="001F0F6D"/>
    <w:rsid w:val="001F229E"/>
    <w:rsid w:val="001F2D17"/>
    <w:rsid w:val="001F4A7E"/>
    <w:rsid w:val="001F4B8C"/>
    <w:rsid w:val="001F4F9B"/>
    <w:rsid w:val="00202866"/>
    <w:rsid w:val="002030B8"/>
    <w:rsid w:val="00204C84"/>
    <w:rsid w:val="0021015E"/>
    <w:rsid w:val="00211E49"/>
    <w:rsid w:val="00212A2E"/>
    <w:rsid w:val="00216AB2"/>
    <w:rsid w:val="00217AA0"/>
    <w:rsid w:val="0022053F"/>
    <w:rsid w:val="00222AA3"/>
    <w:rsid w:val="0022685B"/>
    <w:rsid w:val="00226FA0"/>
    <w:rsid w:val="0023018C"/>
    <w:rsid w:val="00230606"/>
    <w:rsid w:val="0023205B"/>
    <w:rsid w:val="002322AD"/>
    <w:rsid w:val="002369CE"/>
    <w:rsid w:val="002466D7"/>
    <w:rsid w:val="00247905"/>
    <w:rsid w:val="0025644A"/>
    <w:rsid w:val="00261983"/>
    <w:rsid w:val="00267F71"/>
    <w:rsid w:val="00270C95"/>
    <w:rsid w:val="0027246C"/>
    <w:rsid w:val="002726D9"/>
    <w:rsid w:val="00273EBC"/>
    <w:rsid w:val="00275714"/>
    <w:rsid w:val="0027766E"/>
    <w:rsid w:val="002815E0"/>
    <w:rsid w:val="00281F09"/>
    <w:rsid w:val="00283995"/>
    <w:rsid w:val="002845D9"/>
    <w:rsid w:val="002860A4"/>
    <w:rsid w:val="00290E37"/>
    <w:rsid w:val="00291BC9"/>
    <w:rsid w:val="00292375"/>
    <w:rsid w:val="00295CCA"/>
    <w:rsid w:val="002A6277"/>
    <w:rsid w:val="002A6A64"/>
    <w:rsid w:val="002A7055"/>
    <w:rsid w:val="002A7E68"/>
    <w:rsid w:val="002B1F0B"/>
    <w:rsid w:val="002B551B"/>
    <w:rsid w:val="002B6F58"/>
    <w:rsid w:val="002C163B"/>
    <w:rsid w:val="002C3205"/>
    <w:rsid w:val="002C3734"/>
    <w:rsid w:val="002C652A"/>
    <w:rsid w:val="002C6C56"/>
    <w:rsid w:val="002D272F"/>
    <w:rsid w:val="002D38AE"/>
    <w:rsid w:val="002D709C"/>
    <w:rsid w:val="002E21DD"/>
    <w:rsid w:val="002F06AA"/>
    <w:rsid w:val="002F4FB0"/>
    <w:rsid w:val="002F68A2"/>
    <w:rsid w:val="002F7085"/>
    <w:rsid w:val="002F7C55"/>
    <w:rsid w:val="00300BD6"/>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E1F"/>
    <w:rsid w:val="0037405C"/>
    <w:rsid w:val="00374A49"/>
    <w:rsid w:val="003757E4"/>
    <w:rsid w:val="00375834"/>
    <w:rsid w:val="003762A0"/>
    <w:rsid w:val="003777B7"/>
    <w:rsid w:val="003824CC"/>
    <w:rsid w:val="00382B66"/>
    <w:rsid w:val="003843BA"/>
    <w:rsid w:val="0039124E"/>
    <w:rsid w:val="00391C87"/>
    <w:rsid w:val="00392B53"/>
    <w:rsid w:val="00392E76"/>
    <w:rsid w:val="00394252"/>
    <w:rsid w:val="00395A1F"/>
    <w:rsid w:val="00396DAD"/>
    <w:rsid w:val="003A0088"/>
    <w:rsid w:val="003A73FF"/>
    <w:rsid w:val="003B2008"/>
    <w:rsid w:val="003B7303"/>
    <w:rsid w:val="003B7896"/>
    <w:rsid w:val="003C3AED"/>
    <w:rsid w:val="003C3D32"/>
    <w:rsid w:val="003C7AA5"/>
    <w:rsid w:val="003D0FAA"/>
    <w:rsid w:val="003D2745"/>
    <w:rsid w:val="003D2F4C"/>
    <w:rsid w:val="003D589D"/>
    <w:rsid w:val="003E0AC2"/>
    <w:rsid w:val="003E1920"/>
    <w:rsid w:val="003E1C93"/>
    <w:rsid w:val="003E4B68"/>
    <w:rsid w:val="003E5DF3"/>
    <w:rsid w:val="003E7468"/>
    <w:rsid w:val="003F012A"/>
    <w:rsid w:val="003F0599"/>
    <w:rsid w:val="003F1A56"/>
    <w:rsid w:val="00412C86"/>
    <w:rsid w:val="00416AAE"/>
    <w:rsid w:val="0042454D"/>
    <w:rsid w:val="00427C08"/>
    <w:rsid w:val="00440B2D"/>
    <w:rsid w:val="0044332C"/>
    <w:rsid w:val="0044425B"/>
    <w:rsid w:val="00444695"/>
    <w:rsid w:val="00452D49"/>
    <w:rsid w:val="00452FC3"/>
    <w:rsid w:val="0045362B"/>
    <w:rsid w:val="0045680E"/>
    <w:rsid w:val="00457E18"/>
    <w:rsid w:val="00471D34"/>
    <w:rsid w:val="0047286A"/>
    <w:rsid w:val="00476325"/>
    <w:rsid w:val="00476580"/>
    <w:rsid w:val="00480603"/>
    <w:rsid w:val="00484F10"/>
    <w:rsid w:val="00485858"/>
    <w:rsid w:val="00486D13"/>
    <w:rsid w:val="00486DBB"/>
    <w:rsid w:val="00490FC3"/>
    <w:rsid w:val="00491C87"/>
    <w:rsid w:val="00494FD7"/>
    <w:rsid w:val="00495F83"/>
    <w:rsid w:val="0049662D"/>
    <w:rsid w:val="004970DC"/>
    <w:rsid w:val="004A039B"/>
    <w:rsid w:val="004A06C5"/>
    <w:rsid w:val="004A1BFD"/>
    <w:rsid w:val="004A21D1"/>
    <w:rsid w:val="004A531E"/>
    <w:rsid w:val="004A7400"/>
    <w:rsid w:val="004B0FDB"/>
    <w:rsid w:val="004B3225"/>
    <w:rsid w:val="004B4362"/>
    <w:rsid w:val="004B454A"/>
    <w:rsid w:val="004B4FC7"/>
    <w:rsid w:val="004B67F2"/>
    <w:rsid w:val="004B78BB"/>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283"/>
    <w:rsid w:val="004F3D5B"/>
    <w:rsid w:val="00500294"/>
    <w:rsid w:val="00501A71"/>
    <w:rsid w:val="00501E3E"/>
    <w:rsid w:val="005078C5"/>
    <w:rsid w:val="0051262C"/>
    <w:rsid w:val="00513877"/>
    <w:rsid w:val="005153BC"/>
    <w:rsid w:val="00525B53"/>
    <w:rsid w:val="00526970"/>
    <w:rsid w:val="00526C93"/>
    <w:rsid w:val="005336B7"/>
    <w:rsid w:val="005339AE"/>
    <w:rsid w:val="00533AC1"/>
    <w:rsid w:val="00535A33"/>
    <w:rsid w:val="00535EA2"/>
    <w:rsid w:val="00536027"/>
    <w:rsid w:val="00537410"/>
    <w:rsid w:val="00541F08"/>
    <w:rsid w:val="005425DC"/>
    <w:rsid w:val="00543061"/>
    <w:rsid w:val="00543205"/>
    <w:rsid w:val="00543238"/>
    <w:rsid w:val="005463F1"/>
    <w:rsid w:val="00546548"/>
    <w:rsid w:val="00550787"/>
    <w:rsid w:val="005540B8"/>
    <w:rsid w:val="00554BA0"/>
    <w:rsid w:val="00554D4C"/>
    <w:rsid w:val="005568AB"/>
    <w:rsid w:val="00560061"/>
    <w:rsid w:val="00560475"/>
    <w:rsid w:val="00562128"/>
    <w:rsid w:val="005671FC"/>
    <w:rsid w:val="00575C3C"/>
    <w:rsid w:val="00575F8F"/>
    <w:rsid w:val="00576406"/>
    <w:rsid w:val="00576439"/>
    <w:rsid w:val="00576DB0"/>
    <w:rsid w:val="00580133"/>
    <w:rsid w:val="00580DE2"/>
    <w:rsid w:val="00580E92"/>
    <w:rsid w:val="0058244B"/>
    <w:rsid w:val="005836A2"/>
    <w:rsid w:val="005843D9"/>
    <w:rsid w:val="00591832"/>
    <w:rsid w:val="00592841"/>
    <w:rsid w:val="00592995"/>
    <w:rsid w:val="00592FBD"/>
    <w:rsid w:val="00597F45"/>
    <w:rsid w:val="005A0B09"/>
    <w:rsid w:val="005A2631"/>
    <w:rsid w:val="005A357F"/>
    <w:rsid w:val="005A7BE5"/>
    <w:rsid w:val="005B4DEC"/>
    <w:rsid w:val="005B6FD0"/>
    <w:rsid w:val="005C0714"/>
    <w:rsid w:val="005C2563"/>
    <w:rsid w:val="005C2DC8"/>
    <w:rsid w:val="005C35F5"/>
    <w:rsid w:val="005C6148"/>
    <w:rsid w:val="005C61A5"/>
    <w:rsid w:val="005C7189"/>
    <w:rsid w:val="005C796F"/>
    <w:rsid w:val="005D0159"/>
    <w:rsid w:val="005D1059"/>
    <w:rsid w:val="005D294A"/>
    <w:rsid w:val="005D5D19"/>
    <w:rsid w:val="005E2C05"/>
    <w:rsid w:val="005E354E"/>
    <w:rsid w:val="005E4ACB"/>
    <w:rsid w:val="005E6805"/>
    <w:rsid w:val="005E75BF"/>
    <w:rsid w:val="005F06D4"/>
    <w:rsid w:val="005F0AFF"/>
    <w:rsid w:val="005F14FF"/>
    <w:rsid w:val="005F2B49"/>
    <w:rsid w:val="005F6B47"/>
    <w:rsid w:val="00601A9C"/>
    <w:rsid w:val="006023ED"/>
    <w:rsid w:val="00603BE6"/>
    <w:rsid w:val="006044D5"/>
    <w:rsid w:val="0061009F"/>
    <w:rsid w:val="00612079"/>
    <w:rsid w:val="00614927"/>
    <w:rsid w:val="00622481"/>
    <w:rsid w:val="006225E8"/>
    <w:rsid w:val="00622FDC"/>
    <w:rsid w:val="00624E1F"/>
    <w:rsid w:val="00625020"/>
    <w:rsid w:val="006265B6"/>
    <w:rsid w:val="00626804"/>
    <w:rsid w:val="00627756"/>
    <w:rsid w:val="00642F26"/>
    <w:rsid w:val="00647B77"/>
    <w:rsid w:val="00650B3D"/>
    <w:rsid w:val="00650E5F"/>
    <w:rsid w:val="006514E3"/>
    <w:rsid w:val="0065274C"/>
    <w:rsid w:val="00653A12"/>
    <w:rsid w:val="00655563"/>
    <w:rsid w:val="00661A36"/>
    <w:rsid w:val="00661A71"/>
    <w:rsid w:val="00667689"/>
    <w:rsid w:val="00672E90"/>
    <w:rsid w:val="00674638"/>
    <w:rsid w:val="00676AC5"/>
    <w:rsid w:val="00686900"/>
    <w:rsid w:val="00686D14"/>
    <w:rsid w:val="00687ED7"/>
    <w:rsid w:val="006902BD"/>
    <w:rsid w:val="00691C4C"/>
    <w:rsid w:val="00696CE6"/>
    <w:rsid w:val="006A157B"/>
    <w:rsid w:val="006A2E1F"/>
    <w:rsid w:val="006A3921"/>
    <w:rsid w:val="006B3083"/>
    <w:rsid w:val="006B5345"/>
    <w:rsid w:val="006C0422"/>
    <w:rsid w:val="006C052B"/>
    <w:rsid w:val="006C144C"/>
    <w:rsid w:val="006C62E1"/>
    <w:rsid w:val="006D130C"/>
    <w:rsid w:val="006D166F"/>
    <w:rsid w:val="006D1B56"/>
    <w:rsid w:val="006D315E"/>
    <w:rsid w:val="006D48A4"/>
    <w:rsid w:val="006D4DFB"/>
    <w:rsid w:val="006D6A67"/>
    <w:rsid w:val="006D7E7B"/>
    <w:rsid w:val="006E0F4E"/>
    <w:rsid w:val="006E481D"/>
    <w:rsid w:val="006E4AF1"/>
    <w:rsid w:val="006E6EAB"/>
    <w:rsid w:val="006E6EAF"/>
    <w:rsid w:val="006F0345"/>
    <w:rsid w:val="006F0469"/>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778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5084"/>
    <w:rsid w:val="00757E56"/>
    <w:rsid w:val="0076599E"/>
    <w:rsid w:val="00766CA9"/>
    <w:rsid w:val="00767D3B"/>
    <w:rsid w:val="007721BF"/>
    <w:rsid w:val="00774466"/>
    <w:rsid w:val="00774E70"/>
    <w:rsid w:val="00776DBE"/>
    <w:rsid w:val="0078181E"/>
    <w:rsid w:val="00783E8E"/>
    <w:rsid w:val="00784E2E"/>
    <w:rsid w:val="00785819"/>
    <w:rsid w:val="007913E4"/>
    <w:rsid w:val="00793351"/>
    <w:rsid w:val="00796CEE"/>
    <w:rsid w:val="00796F70"/>
    <w:rsid w:val="007A1F02"/>
    <w:rsid w:val="007A209A"/>
    <w:rsid w:val="007A34FD"/>
    <w:rsid w:val="007A4664"/>
    <w:rsid w:val="007A5B91"/>
    <w:rsid w:val="007B042E"/>
    <w:rsid w:val="007B514D"/>
    <w:rsid w:val="007B5396"/>
    <w:rsid w:val="007C0B2A"/>
    <w:rsid w:val="007C32B9"/>
    <w:rsid w:val="007C5177"/>
    <w:rsid w:val="007C6158"/>
    <w:rsid w:val="007D4195"/>
    <w:rsid w:val="007D7866"/>
    <w:rsid w:val="007E0460"/>
    <w:rsid w:val="007E1144"/>
    <w:rsid w:val="007E74E0"/>
    <w:rsid w:val="007F0BA1"/>
    <w:rsid w:val="007F2D42"/>
    <w:rsid w:val="007F36E0"/>
    <w:rsid w:val="007F52CB"/>
    <w:rsid w:val="007F638E"/>
    <w:rsid w:val="007F65AC"/>
    <w:rsid w:val="00801300"/>
    <w:rsid w:val="00801498"/>
    <w:rsid w:val="008026CE"/>
    <w:rsid w:val="00814730"/>
    <w:rsid w:val="008203AA"/>
    <w:rsid w:val="008307CA"/>
    <w:rsid w:val="00833960"/>
    <w:rsid w:val="00834C83"/>
    <w:rsid w:val="00834F22"/>
    <w:rsid w:val="00837732"/>
    <w:rsid w:val="0083791E"/>
    <w:rsid w:val="00841741"/>
    <w:rsid w:val="00841B44"/>
    <w:rsid w:val="008432A8"/>
    <w:rsid w:val="00844759"/>
    <w:rsid w:val="00844B72"/>
    <w:rsid w:val="0084715E"/>
    <w:rsid w:val="00847780"/>
    <w:rsid w:val="00850E31"/>
    <w:rsid w:val="00853121"/>
    <w:rsid w:val="0085454F"/>
    <w:rsid w:val="00854E67"/>
    <w:rsid w:val="00857D8A"/>
    <w:rsid w:val="008602F9"/>
    <w:rsid w:val="00861230"/>
    <w:rsid w:val="00861F46"/>
    <w:rsid w:val="00864855"/>
    <w:rsid w:val="00865D96"/>
    <w:rsid w:val="00866EBF"/>
    <w:rsid w:val="00866FE4"/>
    <w:rsid w:val="00870017"/>
    <w:rsid w:val="008708C1"/>
    <w:rsid w:val="00871687"/>
    <w:rsid w:val="0087200B"/>
    <w:rsid w:val="00874D77"/>
    <w:rsid w:val="00874E49"/>
    <w:rsid w:val="00875A82"/>
    <w:rsid w:val="00876898"/>
    <w:rsid w:val="00880514"/>
    <w:rsid w:val="00882D7E"/>
    <w:rsid w:val="0088324E"/>
    <w:rsid w:val="00883CC4"/>
    <w:rsid w:val="00887318"/>
    <w:rsid w:val="00887DA4"/>
    <w:rsid w:val="00890C3F"/>
    <w:rsid w:val="0089272D"/>
    <w:rsid w:val="00892A80"/>
    <w:rsid w:val="00893A2F"/>
    <w:rsid w:val="00895840"/>
    <w:rsid w:val="00896503"/>
    <w:rsid w:val="008A0276"/>
    <w:rsid w:val="008A4BB7"/>
    <w:rsid w:val="008A4E13"/>
    <w:rsid w:val="008A4FC4"/>
    <w:rsid w:val="008A72CC"/>
    <w:rsid w:val="008B0D72"/>
    <w:rsid w:val="008B182B"/>
    <w:rsid w:val="008B7BBA"/>
    <w:rsid w:val="008C116B"/>
    <w:rsid w:val="008C3E25"/>
    <w:rsid w:val="008D4DCA"/>
    <w:rsid w:val="008E1218"/>
    <w:rsid w:val="008E53E8"/>
    <w:rsid w:val="008F32C3"/>
    <w:rsid w:val="008F4781"/>
    <w:rsid w:val="008F5E45"/>
    <w:rsid w:val="009033FD"/>
    <w:rsid w:val="00903C52"/>
    <w:rsid w:val="009130D8"/>
    <w:rsid w:val="009142E3"/>
    <w:rsid w:val="009207F1"/>
    <w:rsid w:val="00921174"/>
    <w:rsid w:val="009235A2"/>
    <w:rsid w:val="00924573"/>
    <w:rsid w:val="0093619F"/>
    <w:rsid w:val="00936978"/>
    <w:rsid w:val="009427E5"/>
    <w:rsid w:val="00944BA9"/>
    <w:rsid w:val="009452E1"/>
    <w:rsid w:val="009454B7"/>
    <w:rsid w:val="009560CF"/>
    <w:rsid w:val="00957FD5"/>
    <w:rsid w:val="009613D8"/>
    <w:rsid w:val="00961E8E"/>
    <w:rsid w:val="00963663"/>
    <w:rsid w:val="0096603D"/>
    <w:rsid w:val="00971C80"/>
    <w:rsid w:val="009735A1"/>
    <w:rsid w:val="00974275"/>
    <w:rsid w:val="009804FC"/>
    <w:rsid w:val="00982399"/>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A4CAF"/>
    <w:rsid w:val="009B030C"/>
    <w:rsid w:val="009B0C96"/>
    <w:rsid w:val="009B100D"/>
    <w:rsid w:val="009C04D7"/>
    <w:rsid w:val="009C06B3"/>
    <w:rsid w:val="009C222B"/>
    <w:rsid w:val="009C5B2D"/>
    <w:rsid w:val="009C5E0F"/>
    <w:rsid w:val="009C64D7"/>
    <w:rsid w:val="009C66DB"/>
    <w:rsid w:val="009C67A8"/>
    <w:rsid w:val="009C67B9"/>
    <w:rsid w:val="009C7795"/>
    <w:rsid w:val="009D0313"/>
    <w:rsid w:val="009D1BAD"/>
    <w:rsid w:val="009D1D6A"/>
    <w:rsid w:val="009D201B"/>
    <w:rsid w:val="009D210E"/>
    <w:rsid w:val="009D5D9C"/>
    <w:rsid w:val="009E2171"/>
    <w:rsid w:val="009E46B8"/>
    <w:rsid w:val="009E5F0F"/>
    <w:rsid w:val="009F3314"/>
    <w:rsid w:val="009F3E6A"/>
    <w:rsid w:val="00A0105D"/>
    <w:rsid w:val="00A02378"/>
    <w:rsid w:val="00A03638"/>
    <w:rsid w:val="00A057A5"/>
    <w:rsid w:val="00A0657F"/>
    <w:rsid w:val="00A06F53"/>
    <w:rsid w:val="00A14C78"/>
    <w:rsid w:val="00A211F7"/>
    <w:rsid w:val="00A24FE6"/>
    <w:rsid w:val="00A25256"/>
    <w:rsid w:val="00A25F7E"/>
    <w:rsid w:val="00A26158"/>
    <w:rsid w:val="00A275C7"/>
    <w:rsid w:val="00A322F6"/>
    <w:rsid w:val="00A34DA7"/>
    <w:rsid w:val="00A37755"/>
    <w:rsid w:val="00A43EDD"/>
    <w:rsid w:val="00A46444"/>
    <w:rsid w:val="00A50948"/>
    <w:rsid w:val="00A5451D"/>
    <w:rsid w:val="00A5539F"/>
    <w:rsid w:val="00A55C83"/>
    <w:rsid w:val="00A57815"/>
    <w:rsid w:val="00A62266"/>
    <w:rsid w:val="00A62F82"/>
    <w:rsid w:val="00A62FAD"/>
    <w:rsid w:val="00A6343E"/>
    <w:rsid w:val="00A70CDC"/>
    <w:rsid w:val="00A7133D"/>
    <w:rsid w:val="00A71D76"/>
    <w:rsid w:val="00A71E43"/>
    <w:rsid w:val="00A722EF"/>
    <w:rsid w:val="00A7536A"/>
    <w:rsid w:val="00A7788C"/>
    <w:rsid w:val="00A77AF5"/>
    <w:rsid w:val="00A82B37"/>
    <w:rsid w:val="00A954B7"/>
    <w:rsid w:val="00A95802"/>
    <w:rsid w:val="00A960B8"/>
    <w:rsid w:val="00AA5600"/>
    <w:rsid w:val="00AA5DDC"/>
    <w:rsid w:val="00AA7009"/>
    <w:rsid w:val="00AB605E"/>
    <w:rsid w:val="00AC00E9"/>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7CA8"/>
    <w:rsid w:val="00B01588"/>
    <w:rsid w:val="00B01936"/>
    <w:rsid w:val="00B048CC"/>
    <w:rsid w:val="00B05554"/>
    <w:rsid w:val="00B11A9B"/>
    <w:rsid w:val="00B24B2A"/>
    <w:rsid w:val="00B2511F"/>
    <w:rsid w:val="00B25670"/>
    <w:rsid w:val="00B30AF4"/>
    <w:rsid w:val="00B324C1"/>
    <w:rsid w:val="00B32881"/>
    <w:rsid w:val="00B32ABB"/>
    <w:rsid w:val="00B40109"/>
    <w:rsid w:val="00B40BD2"/>
    <w:rsid w:val="00B41FD3"/>
    <w:rsid w:val="00B426D3"/>
    <w:rsid w:val="00B431DE"/>
    <w:rsid w:val="00B452C0"/>
    <w:rsid w:val="00B453FD"/>
    <w:rsid w:val="00B5176B"/>
    <w:rsid w:val="00B52999"/>
    <w:rsid w:val="00B57230"/>
    <w:rsid w:val="00B622CF"/>
    <w:rsid w:val="00B632F8"/>
    <w:rsid w:val="00B64B6C"/>
    <w:rsid w:val="00B65552"/>
    <w:rsid w:val="00B67D13"/>
    <w:rsid w:val="00B70D03"/>
    <w:rsid w:val="00B70E0C"/>
    <w:rsid w:val="00B74AAD"/>
    <w:rsid w:val="00B803E7"/>
    <w:rsid w:val="00B80CB1"/>
    <w:rsid w:val="00B82C1A"/>
    <w:rsid w:val="00B82E14"/>
    <w:rsid w:val="00B86D6B"/>
    <w:rsid w:val="00B9545F"/>
    <w:rsid w:val="00B97484"/>
    <w:rsid w:val="00BA2B5A"/>
    <w:rsid w:val="00BA4AF9"/>
    <w:rsid w:val="00BA4BB4"/>
    <w:rsid w:val="00BA4DDE"/>
    <w:rsid w:val="00BB0EB7"/>
    <w:rsid w:val="00BB13A0"/>
    <w:rsid w:val="00BB1DA6"/>
    <w:rsid w:val="00BB206A"/>
    <w:rsid w:val="00BB2323"/>
    <w:rsid w:val="00BB47D3"/>
    <w:rsid w:val="00BB4CF6"/>
    <w:rsid w:val="00BC5E1D"/>
    <w:rsid w:val="00BC655F"/>
    <w:rsid w:val="00BC6819"/>
    <w:rsid w:val="00BD09F9"/>
    <w:rsid w:val="00BD1772"/>
    <w:rsid w:val="00BD6C11"/>
    <w:rsid w:val="00BE002C"/>
    <w:rsid w:val="00BE1685"/>
    <w:rsid w:val="00BE1953"/>
    <w:rsid w:val="00BE1E62"/>
    <w:rsid w:val="00BE4529"/>
    <w:rsid w:val="00BE5D92"/>
    <w:rsid w:val="00BE75B2"/>
    <w:rsid w:val="00BE7FDE"/>
    <w:rsid w:val="00BF52B2"/>
    <w:rsid w:val="00BF7052"/>
    <w:rsid w:val="00C025E9"/>
    <w:rsid w:val="00C05139"/>
    <w:rsid w:val="00C056BB"/>
    <w:rsid w:val="00C05FAB"/>
    <w:rsid w:val="00C07A10"/>
    <w:rsid w:val="00C11B38"/>
    <w:rsid w:val="00C12002"/>
    <w:rsid w:val="00C12376"/>
    <w:rsid w:val="00C12431"/>
    <w:rsid w:val="00C2008E"/>
    <w:rsid w:val="00C20DEA"/>
    <w:rsid w:val="00C21138"/>
    <w:rsid w:val="00C25656"/>
    <w:rsid w:val="00C30C28"/>
    <w:rsid w:val="00C344C1"/>
    <w:rsid w:val="00C3674D"/>
    <w:rsid w:val="00C43EDE"/>
    <w:rsid w:val="00C445A5"/>
    <w:rsid w:val="00C45E24"/>
    <w:rsid w:val="00C471D9"/>
    <w:rsid w:val="00C4785B"/>
    <w:rsid w:val="00C51D2F"/>
    <w:rsid w:val="00C52FA0"/>
    <w:rsid w:val="00C5377E"/>
    <w:rsid w:val="00C60AC3"/>
    <w:rsid w:val="00C6509F"/>
    <w:rsid w:val="00C656F3"/>
    <w:rsid w:val="00C67891"/>
    <w:rsid w:val="00C7016E"/>
    <w:rsid w:val="00C715B4"/>
    <w:rsid w:val="00C73727"/>
    <w:rsid w:val="00C83BBC"/>
    <w:rsid w:val="00C87285"/>
    <w:rsid w:val="00C90AB6"/>
    <w:rsid w:val="00C938C7"/>
    <w:rsid w:val="00C93FC7"/>
    <w:rsid w:val="00C9736C"/>
    <w:rsid w:val="00C97383"/>
    <w:rsid w:val="00CA1712"/>
    <w:rsid w:val="00CA1AA0"/>
    <w:rsid w:val="00CA348A"/>
    <w:rsid w:val="00CA3EEB"/>
    <w:rsid w:val="00CA4B7F"/>
    <w:rsid w:val="00CA5EF8"/>
    <w:rsid w:val="00CB003A"/>
    <w:rsid w:val="00CB1706"/>
    <w:rsid w:val="00CB2CE6"/>
    <w:rsid w:val="00CB7365"/>
    <w:rsid w:val="00CC06EF"/>
    <w:rsid w:val="00CC0804"/>
    <w:rsid w:val="00CC12E6"/>
    <w:rsid w:val="00CC3058"/>
    <w:rsid w:val="00CC5917"/>
    <w:rsid w:val="00CC61B2"/>
    <w:rsid w:val="00CD0374"/>
    <w:rsid w:val="00CD19DE"/>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7B9E"/>
    <w:rsid w:val="00D1389A"/>
    <w:rsid w:val="00D13DAC"/>
    <w:rsid w:val="00D15DFB"/>
    <w:rsid w:val="00D16A3D"/>
    <w:rsid w:val="00D243E3"/>
    <w:rsid w:val="00D25B87"/>
    <w:rsid w:val="00D30E68"/>
    <w:rsid w:val="00D31037"/>
    <w:rsid w:val="00D32AB5"/>
    <w:rsid w:val="00D36D26"/>
    <w:rsid w:val="00D468E7"/>
    <w:rsid w:val="00D500A0"/>
    <w:rsid w:val="00D54A24"/>
    <w:rsid w:val="00D57397"/>
    <w:rsid w:val="00D57C8A"/>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5F06"/>
    <w:rsid w:val="00D97669"/>
    <w:rsid w:val="00DA0ACA"/>
    <w:rsid w:val="00DA2CC3"/>
    <w:rsid w:val="00DA469E"/>
    <w:rsid w:val="00DA716B"/>
    <w:rsid w:val="00DA741D"/>
    <w:rsid w:val="00DB1970"/>
    <w:rsid w:val="00DB2E63"/>
    <w:rsid w:val="00DB3618"/>
    <w:rsid w:val="00DB394C"/>
    <w:rsid w:val="00DB45F8"/>
    <w:rsid w:val="00DB4A20"/>
    <w:rsid w:val="00DB54C4"/>
    <w:rsid w:val="00DB5E5B"/>
    <w:rsid w:val="00DB7675"/>
    <w:rsid w:val="00DC3565"/>
    <w:rsid w:val="00DD03E4"/>
    <w:rsid w:val="00DD0414"/>
    <w:rsid w:val="00DD0C8A"/>
    <w:rsid w:val="00DD108E"/>
    <w:rsid w:val="00DD2377"/>
    <w:rsid w:val="00DD3A15"/>
    <w:rsid w:val="00DE29B0"/>
    <w:rsid w:val="00DE49EC"/>
    <w:rsid w:val="00DE5AC1"/>
    <w:rsid w:val="00DE6D57"/>
    <w:rsid w:val="00DE6D83"/>
    <w:rsid w:val="00DE78BF"/>
    <w:rsid w:val="00DF11AD"/>
    <w:rsid w:val="00DF516A"/>
    <w:rsid w:val="00DF5A4D"/>
    <w:rsid w:val="00E00AA5"/>
    <w:rsid w:val="00E02496"/>
    <w:rsid w:val="00E02AFC"/>
    <w:rsid w:val="00E03F61"/>
    <w:rsid w:val="00E05958"/>
    <w:rsid w:val="00E06041"/>
    <w:rsid w:val="00E0664B"/>
    <w:rsid w:val="00E12CF1"/>
    <w:rsid w:val="00E12F6C"/>
    <w:rsid w:val="00E22FEE"/>
    <w:rsid w:val="00E25DCD"/>
    <w:rsid w:val="00E25EED"/>
    <w:rsid w:val="00E269E1"/>
    <w:rsid w:val="00E30D41"/>
    <w:rsid w:val="00E326FF"/>
    <w:rsid w:val="00E35156"/>
    <w:rsid w:val="00E351DC"/>
    <w:rsid w:val="00E414A0"/>
    <w:rsid w:val="00E425AA"/>
    <w:rsid w:val="00E42802"/>
    <w:rsid w:val="00E42F4F"/>
    <w:rsid w:val="00E43EA9"/>
    <w:rsid w:val="00E4543F"/>
    <w:rsid w:val="00E45F13"/>
    <w:rsid w:val="00E469CB"/>
    <w:rsid w:val="00E472E2"/>
    <w:rsid w:val="00E50336"/>
    <w:rsid w:val="00E510BC"/>
    <w:rsid w:val="00E51A6A"/>
    <w:rsid w:val="00E52BA4"/>
    <w:rsid w:val="00E61256"/>
    <w:rsid w:val="00E61CB8"/>
    <w:rsid w:val="00E61EB6"/>
    <w:rsid w:val="00E62C01"/>
    <w:rsid w:val="00E62EFE"/>
    <w:rsid w:val="00E73CB2"/>
    <w:rsid w:val="00E75F3D"/>
    <w:rsid w:val="00E76946"/>
    <w:rsid w:val="00E77672"/>
    <w:rsid w:val="00E8145E"/>
    <w:rsid w:val="00E81A79"/>
    <w:rsid w:val="00E839BA"/>
    <w:rsid w:val="00E8428A"/>
    <w:rsid w:val="00E860F7"/>
    <w:rsid w:val="00E92555"/>
    <w:rsid w:val="00E92C8B"/>
    <w:rsid w:val="00E9379A"/>
    <w:rsid w:val="00E94267"/>
    <w:rsid w:val="00E97F7D"/>
    <w:rsid w:val="00EA186D"/>
    <w:rsid w:val="00EA20C3"/>
    <w:rsid w:val="00EA2469"/>
    <w:rsid w:val="00EA59B8"/>
    <w:rsid w:val="00EA5A01"/>
    <w:rsid w:val="00EA6A58"/>
    <w:rsid w:val="00EB5531"/>
    <w:rsid w:val="00EB6420"/>
    <w:rsid w:val="00EB723F"/>
    <w:rsid w:val="00EC0F54"/>
    <w:rsid w:val="00EC2890"/>
    <w:rsid w:val="00EC2DF9"/>
    <w:rsid w:val="00EC6B44"/>
    <w:rsid w:val="00EC6CDF"/>
    <w:rsid w:val="00EC7820"/>
    <w:rsid w:val="00EC7C85"/>
    <w:rsid w:val="00EC7E47"/>
    <w:rsid w:val="00ED5356"/>
    <w:rsid w:val="00ED7D8F"/>
    <w:rsid w:val="00EE6E36"/>
    <w:rsid w:val="00EF0686"/>
    <w:rsid w:val="00EF5815"/>
    <w:rsid w:val="00F00F8A"/>
    <w:rsid w:val="00F016BC"/>
    <w:rsid w:val="00F03D69"/>
    <w:rsid w:val="00F0660B"/>
    <w:rsid w:val="00F10070"/>
    <w:rsid w:val="00F10129"/>
    <w:rsid w:val="00F10728"/>
    <w:rsid w:val="00F11064"/>
    <w:rsid w:val="00F123AE"/>
    <w:rsid w:val="00F13EB2"/>
    <w:rsid w:val="00F16C91"/>
    <w:rsid w:val="00F16DD9"/>
    <w:rsid w:val="00F23862"/>
    <w:rsid w:val="00F25127"/>
    <w:rsid w:val="00F257D6"/>
    <w:rsid w:val="00F25C4D"/>
    <w:rsid w:val="00F26721"/>
    <w:rsid w:val="00F26DCD"/>
    <w:rsid w:val="00F30490"/>
    <w:rsid w:val="00F32B93"/>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F61"/>
    <w:rsid w:val="00F71193"/>
    <w:rsid w:val="00F73331"/>
    <w:rsid w:val="00F74C65"/>
    <w:rsid w:val="00F77E5A"/>
    <w:rsid w:val="00F87174"/>
    <w:rsid w:val="00F90AD2"/>
    <w:rsid w:val="00F90BF8"/>
    <w:rsid w:val="00F90EAD"/>
    <w:rsid w:val="00F91D37"/>
    <w:rsid w:val="00F91DEC"/>
    <w:rsid w:val="00F924D2"/>
    <w:rsid w:val="00F93538"/>
    <w:rsid w:val="00F93766"/>
    <w:rsid w:val="00F94913"/>
    <w:rsid w:val="00F9610D"/>
    <w:rsid w:val="00FB2284"/>
    <w:rsid w:val="00FB2F82"/>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21AE"/>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AE9CDB"/>
  <w15:docId w15:val="{0730D592-0DA2-6248-A23F-2C01978CD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01300"/>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3777B7"/>
    <w:pPr>
      <w:keepNext/>
      <w:keepLines/>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0355DF"/>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546548"/>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3777B7"/>
    <w:rPr>
      <w:rFonts w:asciiTheme="majorHAnsi" w:eastAsiaTheme="majorEastAsia" w:hAnsiTheme="majorHAnsi" w:cstheme="majorBidi"/>
      <w:b/>
      <w:bCs/>
    </w:rPr>
  </w:style>
  <w:style w:type="paragraph" w:styleId="Titel">
    <w:name w:val="Title"/>
    <w:basedOn w:val="Standard"/>
    <w:next w:val="Standard"/>
    <w:link w:val="TitelZchn"/>
    <w:uiPriority w:val="11"/>
    <w:qFormat/>
    <w:rsid w:val="00A25256"/>
    <w:pPr>
      <w:spacing w:before="500" w:line="218" w:lineRule="auto"/>
    </w:pPr>
    <w:rPr>
      <w:b/>
      <w:bCs/>
      <w:spacing w:val="-2"/>
      <w:sz w:val="24"/>
      <w:szCs w:val="60"/>
    </w:rPr>
  </w:style>
  <w:style w:type="character" w:customStyle="1" w:styleId="TitelZchn">
    <w:name w:val="Titel Zchn"/>
    <w:basedOn w:val="Absatz-Standardschriftart"/>
    <w:link w:val="Titel"/>
    <w:uiPriority w:val="11"/>
    <w:rsid w:val="00A25256"/>
    <w:rPr>
      <w:b/>
      <w:bCs/>
      <w:spacing w:val="-2"/>
      <w:sz w:val="24"/>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semiHidden/>
    <w:rsid w:val="007F0BA1"/>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016130"/>
    <w:pPr>
      <w:spacing w:before="40" w:after="40"/>
      <w:ind w:left="408" w:hanging="408"/>
      <w:contextualSpacing w:val="0"/>
    </w:pPr>
  </w:style>
  <w:style w:type="paragraph" w:customStyle="1" w:styleId="Traktandum-Text">
    <w:name w:val="Traktandum-Text"/>
    <w:basedOn w:val="Aufzhlung1"/>
    <w:uiPriority w:val="18"/>
    <w:semiHidden/>
    <w:rsid w:val="00E269E1"/>
    <w:pPr>
      <w:tabs>
        <w:tab w:val="left" w:pos="7938"/>
      </w:tabs>
      <w:ind w:left="426" w:right="848" w:firstLine="0"/>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99"/>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99"/>
    <w:rsid w:val="0076599E"/>
    <w:rPr>
      <w:sz w:val="14"/>
    </w:rPr>
  </w:style>
  <w:style w:type="character" w:styleId="Funotenzeichen">
    <w:name w:val="footnote reference"/>
    <w:basedOn w:val="Absatz-Standardschriftart"/>
    <w:uiPriority w:val="99"/>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626804"/>
    <w:pPr>
      <w:numPr>
        <w:numId w:val="23"/>
      </w:numPr>
      <w:spacing w:line="260" w:lineRule="atLeast"/>
      <w:ind w:left="357" w:hanging="357"/>
    </w:pPr>
  </w:style>
  <w:style w:type="paragraph" w:customStyle="1" w:styleId="Aufzhlung3">
    <w:name w:val="Aufzählung 3"/>
    <w:basedOn w:val="Aufzhlung1"/>
    <w:uiPriority w:val="6"/>
    <w:rsid w:val="004C3880"/>
    <w:pPr>
      <w:numPr>
        <w:ilvl w:val="2"/>
      </w:numPr>
      <w:ind w:left="408" w:hanging="408"/>
    </w:pPr>
  </w:style>
  <w:style w:type="paragraph" w:styleId="Beschriftung">
    <w:name w:val="caption"/>
    <w:basedOn w:val="Standard"/>
    <w:next w:val="Standard"/>
    <w:uiPriority w:val="35"/>
    <w:rsid w:val="00F10728"/>
    <w:pPr>
      <w:spacing w:before="120" w:after="240" w:line="210" w:lineRule="atLeast"/>
      <w:contextualSpacing/>
    </w:pPr>
    <w:rPr>
      <w:bCs/>
      <w:sz w:val="16"/>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7F0BA1"/>
    <w:pPr>
      <w:numPr>
        <w:numId w:val="22"/>
      </w:numPr>
    </w:pPr>
  </w:style>
  <w:style w:type="paragraph" w:customStyle="1" w:styleId="berschrift2nummeriert">
    <w:name w:val="Überschrift 2 nummeriert"/>
    <w:basedOn w:val="berschrift2"/>
    <w:next w:val="Standard"/>
    <w:uiPriority w:val="10"/>
    <w:qFormat/>
    <w:rsid w:val="007F0BA1"/>
    <w:pPr>
      <w:numPr>
        <w:ilvl w:val="1"/>
        <w:numId w:val="22"/>
      </w:numPr>
    </w:pPr>
  </w:style>
  <w:style w:type="paragraph" w:customStyle="1" w:styleId="berschrift3nummeriert">
    <w:name w:val="Überschrift 3 nummeriert"/>
    <w:basedOn w:val="berschrift3"/>
    <w:next w:val="Standard"/>
    <w:uiPriority w:val="10"/>
    <w:qFormat/>
    <w:rsid w:val="007F0BA1"/>
    <w:pPr>
      <w:numPr>
        <w:ilvl w:val="2"/>
        <w:numId w:val="22"/>
      </w:numPr>
    </w:pPr>
  </w:style>
  <w:style w:type="paragraph" w:customStyle="1" w:styleId="berschrift4nummeriert">
    <w:name w:val="Überschrift 4 nummeriert"/>
    <w:basedOn w:val="berschrift4"/>
    <w:next w:val="Standard"/>
    <w:uiPriority w:val="10"/>
    <w:semiHidden/>
    <w:qFormat/>
    <w:rsid w:val="007F0BA1"/>
    <w:pPr>
      <w:numPr>
        <w:ilvl w:val="3"/>
        <w:numId w:val="22"/>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7F0BA1"/>
    <w:pPr>
      <w:numPr>
        <w:ilvl w:val="4"/>
        <w:numId w:val="22"/>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B57230"/>
    <w:tblPr>
      <w:tblCellMar>
        <w:left w:w="0" w:type="dxa"/>
        <w:bottom w:w="204" w:type="dxa"/>
        <w:right w:w="113"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14Pt">
    <w:name w:val="Titel 14 Pt"/>
    <w:basedOn w:val="Titel"/>
    <w:uiPriority w:val="11"/>
    <w:qFormat/>
    <w:rsid w:val="00016130"/>
    <w:pPr>
      <w:spacing w:before="0" w:after="120" w:line="221" w:lineRule="auto"/>
    </w:pPr>
    <w:rPr>
      <w:sz w:val="28"/>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itel16Pt">
    <w:name w:val="Titel 16 Pt"/>
    <w:basedOn w:val="Untertitel24Pt"/>
    <w:qFormat/>
    <w:rsid w:val="00016130"/>
    <w:pPr>
      <w:spacing w:before="160" w:after="0" w:line="240" w:lineRule="auto"/>
      <w:contextualSpacing/>
    </w:pPr>
    <w:rPr>
      <w:b/>
      <w:sz w:val="36"/>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customStyle="1" w:styleId="berschriftASMerkblatt">
    <w:name w:val="Überschrift AS Merkblatt"/>
    <w:basedOn w:val="berschrift2"/>
    <w:qFormat/>
    <w:rsid w:val="008C116B"/>
    <w:pPr>
      <w:spacing w:before="320"/>
    </w:pPr>
    <w:rPr>
      <w:sz w:val="22"/>
    </w:rPr>
  </w:style>
  <w:style w:type="paragraph" w:customStyle="1" w:styleId="TitelkrusivASMerkblatt">
    <w:name w:val="Titel krusiv AS Merkblatt"/>
    <w:basedOn w:val="Standard"/>
    <w:qFormat/>
    <w:rsid w:val="00785819"/>
    <w:pPr>
      <w:spacing w:before="240"/>
    </w:pPr>
    <w:rPr>
      <w:b/>
      <w:i/>
    </w:rPr>
  </w:style>
  <w:style w:type="character" w:styleId="Fett">
    <w:name w:val="Strong"/>
    <w:basedOn w:val="Absatz-Standardschriftart"/>
    <w:uiPriority w:val="1"/>
    <w:semiHidden/>
    <w:qFormat/>
    <w:rsid w:val="009A4CAF"/>
    <w:rPr>
      <w:b/>
      <w:bCs/>
    </w:rPr>
  </w:style>
  <w:style w:type="paragraph" w:customStyle="1" w:styleId="Standard11frberschrift">
    <w:name w:val="Standard 11 für Überschrift"/>
    <w:basedOn w:val="Aufzhlung1"/>
    <w:qFormat/>
    <w:rsid w:val="00C45E24"/>
    <w:pPr>
      <w:spacing w:before="240" w:after="0"/>
      <w:ind w:left="0" w:firstLine="0"/>
    </w:pPr>
    <w:rPr>
      <w: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Users/krbrun/Downloads/uzh-memo-de%20(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771DA9389C54C4FB5172242E918110E"/>
        <w:category>
          <w:name w:val="Allgemein"/>
          <w:gallery w:val="placeholder"/>
        </w:category>
        <w:types>
          <w:type w:val="bbPlcHdr"/>
        </w:types>
        <w:behaviors>
          <w:behavior w:val="content"/>
        </w:behaviors>
        <w:guid w:val="{AA8BABCE-171E-1A4E-A340-4AE6ACC0ED3A}"/>
      </w:docPartPr>
      <w:docPartBody>
        <w:p w:rsidR="00520BC2" w:rsidRDefault="00F21C05" w:rsidP="00F21C05">
          <w:pPr>
            <w:pStyle w:val="6771DA9389C54C4FB5172242E918110E"/>
          </w:pPr>
          <w:r>
            <w:rPr>
              <w:rStyle w:val="Platzhaltertext"/>
            </w:rPr>
            <w:t>Vorname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Palatino">
    <w:panose1 w:val="00000000000000000000"/>
    <w:charset w:val="4D"/>
    <w:family w:val="auto"/>
    <w:pitch w:val="variable"/>
    <w:sig w:usb0="A00002FF" w:usb1="7800205A" w:usb2="14600000" w:usb3="00000000" w:csb0="00000193" w:csb1="00000000"/>
  </w:font>
  <w:font w:name="PMingLiU">
    <w:altName w:val="新細明體"/>
    <w:panose1 w:val="02020500000000000000"/>
    <w:charset w:val="88"/>
    <w:family w:val="roman"/>
    <w:pitch w:val="variable"/>
    <w:sig w:usb0="A00002FF" w:usb1="28CFFCFA" w:usb2="00000016" w:usb3="00000000" w:csb0="00100001"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C05"/>
    <w:rsid w:val="001C335E"/>
    <w:rsid w:val="00234E48"/>
    <w:rsid w:val="003E61B3"/>
    <w:rsid w:val="00520BC2"/>
    <w:rsid w:val="005C796F"/>
    <w:rsid w:val="00B719D9"/>
    <w:rsid w:val="00BB22B2"/>
    <w:rsid w:val="00DB5E5B"/>
    <w:rsid w:val="00F21C05"/>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CH"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7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79"/>
    <w:rsid w:val="00F21C05"/>
    <w:rPr>
      <w:color w:val="D1D1D1" w:themeColor="background2" w:themeShade="E6"/>
    </w:rPr>
  </w:style>
  <w:style w:type="paragraph" w:customStyle="1" w:styleId="6771DA9389C54C4FB5172242E918110E">
    <w:name w:val="6771DA9389C54C4FB5172242E918110E"/>
    <w:rsid w:val="00F21C0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8" ma:contentTypeDescription="Ein neues Dokument erstellen." ma:contentTypeScope="" ma:versionID="9c227ad3ab8d826471e210bb857ebfda">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2a0acd45fe6cc66a06723547185abeb0"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2.xml><?xml version="1.0" encoding="utf-8"?>
<ds:datastoreItem xmlns:ds="http://schemas.openxmlformats.org/officeDocument/2006/customXml" ds:itemID="{34B4E58D-CEA8-412D-AB04-35FE2FE278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4.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uzh-memo-de (2).dotx</Template>
  <TotalTime>0</TotalTime>
  <Pages>2</Pages>
  <Words>336</Words>
  <Characters>2119</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Manager/>
  <Company/>
  <LinksUpToDate>false</LinksUpToDate>
  <CharactersWithSpaces>2451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Brun</dc:creator>
  <cp:keywords/>
  <dc:description>erstellt durch Vorlagenbauer.ch</dc:description>
  <cp:lastModifiedBy>Maja Zeramdini-Kojasevic</cp:lastModifiedBy>
  <cp:revision>11</cp:revision>
  <cp:lastPrinted>2026-01-16T11:26:00Z</cp:lastPrinted>
  <dcterms:created xsi:type="dcterms:W3CDTF">2026-01-16T08:24:00Z</dcterms:created>
  <dcterms:modified xsi:type="dcterms:W3CDTF">2026-01-19T14:04:00Z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